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B3A" w:rsidRPr="00920B3A" w:rsidRDefault="00920B3A" w:rsidP="00920B3A">
      <w:pPr>
        <w:pStyle w:val="Koptekst"/>
        <w:tabs>
          <w:tab w:val="clear" w:pos="4536"/>
          <w:tab w:val="left" w:pos="4111"/>
        </w:tabs>
        <w:rPr>
          <w:rFonts w:asciiTheme="minorHAnsi" w:hAnsiTheme="minorHAnsi" w:cs="Arial"/>
          <w:b w:val="0"/>
          <w:color w:val="800080"/>
          <w:sz w:val="24"/>
          <w:szCs w:val="24"/>
        </w:rPr>
      </w:pPr>
      <w:r>
        <w:rPr>
          <w:rFonts w:ascii="Calibri" w:hAnsi="Calibri" w:cs="Calibri"/>
          <w:i/>
          <w:noProof/>
          <w:color w:val="365F91"/>
          <w:sz w:val="36"/>
          <w:szCs w:val="36"/>
          <w:lang w:eastAsia="nl-NL"/>
        </w:rPr>
        <w:drawing>
          <wp:inline distT="0" distB="0" distL="0" distR="0">
            <wp:extent cx="571500" cy="571500"/>
            <wp:effectExtent l="19050" t="0" r="0" b="0"/>
            <wp:docPr id="9" name="Afbeelding 9" descr="C:\Users\Colette\Documents\Logo Website\Logo 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lette\Documents\Logo Website\Logo v12.jpg"/>
                    <pic:cNvPicPr>
                      <a:picLocks noChangeAspect="1" noChangeArrowheads="1"/>
                    </pic:cNvPicPr>
                  </pic:nvPicPr>
                  <pic:blipFill>
                    <a:blip r:embed="rId6"/>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Calibri" w:hAnsi="Calibri" w:cs="Calibri"/>
          <w:i/>
          <w:color w:val="365F91"/>
          <w:sz w:val="36"/>
          <w:szCs w:val="36"/>
        </w:rPr>
        <w:t xml:space="preserve"> </w:t>
      </w:r>
      <w:r w:rsidRPr="00920B3A">
        <w:rPr>
          <w:rFonts w:asciiTheme="minorHAnsi" w:hAnsiTheme="minorHAnsi" w:cs="Arial"/>
          <w:color w:val="800080"/>
          <w:szCs w:val="28"/>
        </w:rPr>
        <w:t xml:space="preserve">Colette </w:t>
      </w:r>
      <w:proofErr w:type="spellStart"/>
      <w:r w:rsidRPr="00920B3A">
        <w:rPr>
          <w:rFonts w:asciiTheme="minorHAnsi" w:hAnsiTheme="minorHAnsi" w:cs="Arial"/>
          <w:color w:val="800080"/>
          <w:szCs w:val="28"/>
        </w:rPr>
        <w:t>Sertons</w:t>
      </w:r>
      <w:proofErr w:type="spellEnd"/>
      <w:r w:rsidRPr="00920B3A">
        <w:rPr>
          <w:rFonts w:asciiTheme="minorHAnsi" w:hAnsiTheme="minorHAnsi" w:cs="Arial"/>
          <w:color w:val="800080"/>
          <w:sz w:val="24"/>
          <w:szCs w:val="24"/>
        </w:rPr>
        <w:t xml:space="preserve"> </w:t>
      </w:r>
      <w:r>
        <w:rPr>
          <w:rFonts w:asciiTheme="minorHAnsi" w:hAnsiTheme="minorHAnsi" w:cs="Arial"/>
          <w:color w:val="800080"/>
          <w:sz w:val="24"/>
          <w:szCs w:val="24"/>
        </w:rPr>
        <w:t xml:space="preserve">    </w:t>
      </w:r>
      <w:proofErr w:type="spellStart"/>
      <w:r w:rsidRPr="00920B3A">
        <w:rPr>
          <w:rFonts w:asciiTheme="minorHAnsi" w:hAnsiTheme="minorHAnsi" w:cs="Arial"/>
          <w:i/>
          <w:color w:val="800080"/>
          <w:sz w:val="24"/>
          <w:szCs w:val="24"/>
        </w:rPr>
        <w:t>Voetreflexth</w:t>
      </w:r>
      <w:r w:rsidR="00E56DCE">
        <w:rPr>
          <w:rFonts w:asciiTheme="minorHAnsi" w:hAnsiTheme="minorHAnsi" w:cs="Arial"/>
          <w:i/>
          <w:color w:val="800080"/>
          <w:sz w:val="24"/>
          <w:szCs w:val="24"/>
        </w:rPr>
        <w:t>erapie</w:t>
      </w:r>
      <w:proofErr w:type="spellEnd"/>
      <w:r w:rsidR="00E56DCE">
        <w:rPr>
          <w:rFonts w:asciiTheme="minorHAnsi" w:hAnsiTheme="minorHAnsi" w:cs="Arial"/>
          <w:i/>
          <w:color w:val="800080"/>
          <w:sz w:val="24"/>
          <w:szCs w:val="24"/>
        </w:rPr>
        <w:t xml:space="preserve">   </w:t>
      </w:r>
      <w:proofErr w:type="spellStart"/>
      <w:r w:rsidR="00E56DCE">
        <w:rPr>
          <w:rFonts w:asciiTheme="minorHAnsi" w:hAnsiTheme="minorHAnsi" w:cs="Arial"/>
          <w:i/>
          <w:color w:val="800080"/>
          <w:sz w:val="24"/>
          <w:szCs w:val="24"/>
        </w:rPr>
        <w:t>ChinLi-Tuina</w:t>
      </w:r>
      <w:proofErr w:type="spellEnd"/>
      <w:r w:rsidR="00E56DCE">
        <w:rPr>
          <w:rFonts w:asciiTheme="minorHAnsi" w:hAnsiTheme="minorHAnsi" w:cs="Arial"/>
          <w:i/>
          <w:color w:val="800080"/>
          <w:sz w:val="24"/>
          <w:szCs w:val="24"/>
        </w:rPr>
        <w:t xml:space="preserve">  Massage bij Kanker</w:t>
      </w:r>
    </w:p>
    <w:p w:rsidR="00920B3A" w:rsidRDefault="00920B3A" w:rsidP="00920B3A">
      <w:pPr>
        <w:pStyle w:val="Koptekst"/>
        <w:tabs>
          <w:tab w:val="clear" w:pos="4536"/>
          <w:tab w:val="left" w:pos="3828"/>
        </w:tabs>
        <w:rPr>
          <w:rFonts w:asciiTheme="minorHAnsi" w:hAnsiTheme="minorHAnsi" w:cs="Arial"/>
          <w:sz w:val="24"/>
          <w:szCs w:val="24"/>
        </w:rPr>
      </w:pPr>
    </w:p>
    <w:p w:rsidR="00920B3A" w:rsidRDefault="00920B3A" w:rsidP="00920B3A">
      <w:pPr>
        <w:pStyle w:val="Koptekst"/>
        <w:tabs>
          <w:tab w:val="clear" w:pos="4536"/>
          <w:tab w:val="left" w:pos="3828"/>
        </w:tabs>
        <w:rPr>
          <w:rFonts w:asciiTheme="minorHAnsi" w:hAnsiTheme="minorHAnsi" w:cs="Arial"/>
          <w:sz w:val="24"/>
          <w:szCs w:val="24"/>
        </w:rPr>
      </w:pPr>
    </w:p>
    <w:p w:rsidR="002773A5" w:rsidRPr="00920B3A" w:rsidRDefault="00920B3A" w:rsidP="00920B3A">
      <w:pPr>
        <w:pStyle w:val="Koptekst"/>
        <w:tabs>
          <w:tab w:val="clear" w:pos="4536"/>
          <w:tab w:val="left" w:pos="3828"/>
        </w:tabs>
        <w:rPr>
          <w:rFonts w:asciiTheme="minorHAnsi" w:hAnsiTheme="minorHAnsi" w:cs="Arial"/>
          <w:i/>
          <w:color w:val="800080"/>
          <w:sz w:val="24"/>
          <w:szCs w:val="24"/>
        </w:rPr>
      </w:pPr>
      <w:r>
        <w:rPr>
          <w:rFonts w:ascii="Calibri" w:hAnsi="Calibri" w:cs="Calibri"/>
          <w:color w:val="365F91"/>
          <w:sz w:val="36"/>
        </w:rPr>
        <w:t>I</w:t>
      </w:r>
      <w:r w:rsidR="002773A5" w:rsidRPr="00DE4136">
        <w:rPr>
          <w:rFonts w:ascii="Calibri" w:hAnsi="Calibri" w:cs="Calibri"/>
          <w:color w:val="365F91"/>
          <w:sz w:val="36"/>
        </w:rPr>
        <w:t>ntake formulier</w:t>
      </w:r>
    </w:p>
    <w:p w:rsidR="002773A5" w:rsidRPr="00DE4136" w:rsidRDefault="002773A5" w:rsidP="002773A5">
      <w:pPr>
        <w:spacing w:after="0"/>
        <w:rPr>
          <w:rFonts w:ascii="Calibri" w:hAnsi="Calibri" w:cs="Calibri"/>
          <w:b w:val="0"/>
          <w:sz w:val="22"/>
          <w:szCs w:val="18"/>
        </w:rPr>
      </w:pPr>
      <w:r w:rsidRPr="00DE4136">
        <w:rPr>
          <w:rFonts w:ascii="Calibri" w:hAnsi="Calibri" w:cs="Calibri"/>
          <w:b w:val="0"/>
          <w:sz w:val="22"/>
          <w:szCs w:val="18"/>
        </w:rPr>
        <w:t xml:space="preserve"> Wilt u onderstaande vragen aandachtig doorlezen en zo nauwkeurig mogelijk beantwoorden? Bij het intakegesprek zullen de gegevens met u doorgesproken worden. Uiteraard vallen deze gegevens onder strikt beroepsgeheim. Dank voor uw inspanning.</w:t>
      </w:r>
    </w:p>
    <w:p w:rsidR="002773A5" w:rsidRPr="00DE4136" w:rsidRDefault="002773A5" w:rsidP="002773A5">
      <w:pPr>
        <w:pStyle w:val="Geenafstand1"/>
        <w:rPr>
          <w:i/>
          <w:sz w:val="22"/>
          <w:szCs w:val="18"/>
        </w:rPr>
      </w:pPr>
      <w:r w:rsidRPr="00DE4136">
        <w:rPr>
          <w:i/>
          <w:sz w:val="22"/>
          <w:szCs w:val="18"/>
        </w:rPr>
        <w:t>(U kunt op het tekstvlak gaan staan om uw gegevens of aanvullingen te schrijven en een kruisje zetten bij het correct antwoord)</w:t>
      </w:r>
    </w:p>
    <w:p w:rsidR="002773A5" w:rsidRPr="00DE4136" w:rsidRDefault="002773A5" w:rsidP="002773A5">
      <w:pPr>
        <w:pStyle w:val="Geenafstand1"/>
        <w:rPr>
          <w:b/>
          <w:sz w:val="22"/>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5560"/>
      </w:tblGrid>
      <w:tr w:rsidR="002773A5" w:rsidRPr="0047669F">
        <w:tc>
          <w:tcPr>
            <w:tcW w:w="9813" w:type="dxa"/>
            <w:gridSpan w:val="2"/>
          </w:tcPr>
          <w:p w:rsidR="002773A5" w:rsidRPr="0047669F" w:rsidRDefault="002773A5" w:rsidP="002773A5">
            <w:pPr>
              <w:pStyle w:val="Geenafstand1"/>
              <w:rPr>
                <w:sz w:val="28"/>
              </w:rPr>
            </w:pPr>
            <w:r w:rsidRPr="0047669F">
              <w:rPr>
                <w:b/>
                <w:color w:val="215868"/>
                <w:sz w:val="28"/>
              </w:rPr>
              <w:t>Personalia</w:t>
            </w:r>
          </w:p>
        </w:tc>
      </w:tr>
      <w:tr w:rsidR="002773A5" w:rsidRPr="0047669F">
        <w:tc>
          <w:tcPr>
            <w:tcW w:w="4253" w:type="dxa"/>
          </w:tcPr>
          <w:p w:rsidR="002773A5" w:rsidRPr="0047669F" w:rsidRDefault="002773A5" w:rsidP="002773A5">
            <w:pPr>
              <w:pStyle w:val="Geenafstand1"/>
            </w:pPr>
            <w:r w:rsidRPr="0047669F">
              <w:t>Naam:</w:t>
            </w:r>
          </w:p>
        </w:tc>
        <w:tc>
          <w:tcPr>
            <w:tcW w:w="5560"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Adres:</w:t>
            </w:r>
          </w:p>
        </w:tc>
        <w:tc>
          <w:tcPr>
            <w:tcW w:w="5560"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Postcode/Woonplaats:</w:t>
            </w:r>
          </w:p>
        </w:tc>
        <w:tc>
          <w:tcPr>
            <w:tcW w:w="5560"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Telefoonnummer:</w:t>
            </w:r>
          </w:p>
        </w:tc>
        <w:tc>
          <w:tcPr>
            <w:tcW w:w="5560"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Mobiel nummer:</w:t>
            </w:r>
          </w:p>
        </w:tc>
        <w:tc>
          <w:tcPr>
            <w:tcW w:w="5560"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E-mail adres:</w:t>
            </w:r>
          </w:p>
        </w:tc>
        <w:tc>
          <w:tcPr>
            <w:tcW w:w="5560"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rPr>
                <w:color w:val="DDD9C3"/>
              </w:rPr>
            </w:pPr>
            <w:r w:rsidRPr="0047669F">
              <w:t>Geboortedatum:</w:t>
            </w:r>
          </w:p>
        </w:tc>
        <w:tc>
          <w:tcPr>
            <w:tcW w:w="5560" w:type="dxa"/>
          </w:tcPr>
          <w:p w:rsidR="002773A5" w:rsidRPr="0047669F" w:rsidRDefault="002773A5" w:rsidP="002773A5">
            <w:pPr>
              <w:pStyle w:val="Geenafstand1"/>
              <w:rPr>
                <w:color w:val="DDD9C3"/>
              </w:rPr>
            </w:pPr>
            <w:r w:rsidRPr="0047669F">
              <w:t>[Geef tekst op]</w:t>
            </w:r>
          </w:p>
        </w:tc>
      </w:tr>
      <w:tr w:rsidR="002773A5" w:rsidRPr="0047669F">
        <w:tc>
          <w:tcPr>
            <w:tcW w:w="4253" w:type="dxa"/>
          </w:tcPr>
          <w:p w:rsidR="002773A5" w:rsidRPr="0047669F" w:rsidRDefault="002773A5" w:rsidP="002773A5">
            <w:pPr>
              <w:pStyle w:val="Geenafstand1"/>
            </w:pPr>
            <w:r w:rsidRPr="0047669F">
              <w:t xml:space="preserve">Huisarts en </w:t>
            </w:r>
            <w:proofErr w:type="spellStart"/>
            <w:r w:rsidRPr="0047669F">
              <w:t>telefoonnr</w:t>
            </w:r>
            <w:proofErr w:type="spellEnd"/>
            <w:r w:rsidRPr="0047669F">
              <w:t>.:</w:t>
            </w:r>
          </w:p>
        </w:tc>
        <w:tc>
          <w:tcPr>
            <w:tcW w:w="5560"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Specialist:</w:t>
            </w:r>
          </w:p>
        </w:tc>
        <w:tc>
          <w:tcPr>
            <w:tcW w:w="5560"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Zorgverzekeraar en polisnummer:</w:t>
            </w:r>
          </w:p>
        </w:tc>
        <w:tc>
          <w:tcPr>
            <w:tcW w:w="5560"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proofErr w:type="spellStart"/>
            <w:r w:rsidRPr="0047669F">
              <w:t>BSN-nummer</w:t>
            </w:r>
            <w:proofErr w:type="spellEnd"/>
            <w:r w:rsidRPr="0047669F">
              <w:t>:</w:t>
            </w:r>
          </w:p>
        </w:tc>
        <w:tc>
          <w:tcPr>
            <w:tcW w:w="5560" w:type="dxa"/>
          </w:tcPr>
          <w:p w:rsidR="002773A5" w:rsidRPr="0047669F" w:rsidRDefault="002773A5" w:rsidP="002773A5">
            <w:pPr>
              <w:pStyle w:val="Geenafstand1"/>
            </w:pPr>
            <w:r w:rsidRPr="0047669F">
              <w:t>[Geef tekst op]</w:t>
            </w:r>
          </w:p>
        </w:tc>
      </w:tr>
      <w:tr w:rsidR="002773A5" w:rsidRPr="0047669F">
        <w:tc>
          <w:tcPr>
            <w:tcW w:w="4253" w:type="dxa"/>
            <w:shd w:val="clear" w:color="auto" w:fill="auto"/>
          </w:tcPr>
          <w:p w:rsidR="002773A5" w:rsidRPr="0047669F" w:rsidRDefault="002773A5" w:rsidP="002773A5">
            <w:pPr>
              <w:pStyle w:val="Geenafstand1"/>
              <w:rPr>
                <w:b/>
                <w:sz w:val="8"/>
              </w:rPr>
            </w:pPr>
            <w:r w:rsidRPr="0047669F">
              <w:t>Gezinssamenstelling</w:t>
            </w:r>
          </w:p>
        </w:tc>
        <w:tc>
          <w:tcPr>
            <w:tcW w:w="5560" w:type="dxa"/>
            <w:shd w:val="clear" w:color="auto" w:fill="auto"/>
          </w:tcPr>
          <w:p w:rsidR="002773A5" w:rsidRPr="0047669F" w:rsidRDefault="002773A5" w:rsidP="002773A5">
            <w:pPr>
              <w:pStyle w:val="Geenafstand1"/>
            </w:pPr>
            <w:r w:rsidRPr="0047669F">
              <w:t>[Geef tekst op]</w:t>
            </w:r>
          </w:p>
        </w:tc>
      </w:tr>
      <w:tr w:rsidR="002773A5" w:rsidRPr="0047669F">
        <w:tc>
          <w:tcPr>
            <w:tcW w:w="4253" w:type="dxa"/>
            <w:shd w:val="clear" w:color="auto" w:fill="auto"/>
          </w:tcPr>
          <w:p w:rsidR="002773A5" w:rsidRPr="0047669F" w:rsidRDefault="002773A5" w:rsidP="002773A5">
            <w:pPr>
              <w:pStyle w:val="Geenafstand1"/>
            </w:pPr>
            <w:r w:rsidRPr="0047669F">
              <w:t>Beroep:</w:t>
            </w:r>
          </w:p>
        </w:tc>
        <w:tc>
          <w:tcPr>
            <w:tcW w:w="5560" w:type="dxa"/>
            <w:shd w:val="clear" w:color="auto" w:fill="auto"/>
          </w:tcPr>
          <w:p w:rsidR="002773A5" w:rsidRPr="0047669F" w:rsidRDefault="002773A5" w:rsidP="002773A5">
            <w:pPr>
              <w:pStyle w:val="Geenafstand1"/>
            </w:pPr>
            <w:r w:rsidRPr="0047669F">
              <w:t>[Geef tekst op]</w:t>
            </w:r>
          </w:p>
        </w:tc>
      </w:tr>
    </w:tbl>
    <w:p w:rsidR="002773A5" w:rsidRPr="00D86126" w:rsidRDefault="002773A5" w:rsidP="002773A5">
      <w:pPr>
        <w:spacing w:after="0"/>
        <w:rPr>
          <w:rFonts w:ascii="Calibri" w:hAnsi="Calibri"/>
          <w:sz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5103"/>
      </w:tblGrid>
      <w:tr w:rsidR="002773A5" w:rsidRPr="0047669F">
        <w:tc>
          <w:tcPr>
            <w:tcW w:w="4678" w:type="dxa"/>
          </w:tcPr>
          <w:p w:rsidR="002773A5" w:rsidRPr="0047669F" w:rsidRDefault="002773A5">
            <w:pPr>
              <w:pStyle w:val="Geenafstand1"/>
              <w:rPr>
                <w:b/>
                <w:color w:val="215868"/>
                <w:sz w:val="28"/>
              </w:rPr>
            </w:pPr>
            <w:r w:rsidRPr="0047669F">
              <w:rPr>
                <w:b/>
                <w:color w:val="215868"/>
                <w:sz w:val="28"/>
              </w:rPr>
              <w:t>Medische informatie</w:t>
            </w:r>
          </w:p>
        </w:tc>
        <w:tc>
          <w:tcPr>
            <w:tcW w:w="5103" w:type="dxa"/>
          </w:tcPr>
          <w:p w:rsidR="002773A5" w:rsidRPr="0047669F" w:rsidRDefault="002773A5">
            <w:pPr>
              <w:pStyle w:val="Geenafstand1"/>
            </w:pPr>
            <w:r w:rsidRPr="0047669F">
              <w:t>Opmerkingen</w:t>
            </w:r>
          </w:p>
        </w:tc>
      </w:tr>
      <w:tr w:rsidR="002773A5" w:rsidRPr="0047669F">
        <w:tc>
          <w:tcPr>
            <w:tcW w:w="4678" w:type="dxa"/>
          </w:tcPr>
          <w:p w:rsidR="002773A5" w:rsidRPr="0047669F" w:rsidRDefault="002773A5">
            <w:pPr>
              <w:pStyle w:val="Geenafstand1"/>
            </w:pPr>
            <w:r w:rsidRPr="0047669F">
              <w:t xml:space="preserve">Wanneer is bij u de </w:t>
            </w:r>
            <w:r w:rsidRPr="0047669F">
              <w:rPr>
                <w:b/>
              </w:rPr>
              <w:t>diagnose</w:t>
            </w:r>
            <w:r w:rsidRPr="0047669F">
              <w:t xml:space="preserve"> kanker gesteld?</w:t>
            </w:r>
          </w:p>
        </w:tc>
        <w:tc>
          <w:tcPr>
            <w:tcW w:w="5103"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pPr>
            <w:r w:rsidRPr="0047669F">
              <w:t xml:space="preserve">Wat voor </w:t>
            </w:r>
            <w:r w:rsidRPr="0047669F">
              <w:rPr>
                <w:b/>
              </w:rPr>
              <w:t>soort</w:t>
            </w:r>
            <w:r w:rsidRPr="0047669F">
              <w:t xml:space="preserve"> kanker heeft u?</w:t>
            </w:r>
          </w:p>
        </w:tc>
        <w:tc>
          <w:tcPr>
            <w:tcW w:w="5103"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rPr>
                <w:i/>
                <w:sz w:val="20"/>
              </w:rPr>
            </w:pPr>
            <w:r w:rsidRPr="0047669F">
              <w:rPr>
                <w:sz w:val="22"/>
              </w:rPr>
              <w:t xml:space="preserve">Wat is de </w:t>
            </w:r>
            <w:r w:rsidRPr="0047669F">
              <w:rPr>
                <w:b/>
                <w:sz w:val="22"/>
              </w:rPr>
              <w:t>locatie</w:t>
            </w:r>
            <w:r w:rsidRPr="0047669F">
              <w:rPr>
                <w:sz w:val="22"/>
              </w:rPr>
              <w:t xml:space="preserve">? </w:t>
            </w:r>
            <w:r w:rsidRPr="0047669F">
              <w:rPr>
                <w:i/>
                <w:sz w:val="20"/>
              </w:rPr>
              <w:t>(links of rechts)</w:t>
            </w:r>
          </w:p>
        </w:tc>
        <w:tc>
          <w:tcPr>
            <w:tcW w:w="5103"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pPr>
            <w:r w:rsidRPr="0047669F">
              <w:t xml:space="preserve">Is er sprake van </w:t>
            </w:r>
            <w:r w:rsidRPr="0047669F">
              <w:rPr>
                <w:b/>
              </w:rPr>
              <w:t xml:space="preserve">uitzaaiingen </w:t>
            </w:r>
            <w:r w:rsidRPr="0047669F">
              <w:rPr>
                <w:i/>
                <w:sz w:val="22"/>
              </w:rPr>
              <w:t>(zo ja, waar)</w:t>
            </w:r>
            <w:r w:rsidRPr="0047669F">
              <w:t>?</w:t>
            </w:r>
          </w:p>
        </w:tc>
        <w:tc>
          <w:tcPr>
            <w:tcW w:w="5103"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pPr>
            <w:r w:rsidRPr="0047669F">
              <w:t xml:space="preserve">Naam van de </w:t>
            </w:r>
            <w:r w:rsidRPr="0047669F">
              <w:rPr>
                <w:b/>
              </w:rPr>
              <w:t>oncoloog</w:t>
            </w:r>
            <w:r w:rsidRPr="0047669F">
              <w:t>?</w:t>
            </w:r>
          </w:p>
        </w:tc>
        <w:tc>
          <w:tcPr>
            <w:tcW w:w="5103"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pPr>
            <w:r w:rsidRPr="0047669F">
              <w:t>Datum laatste bezoek:</w:t>
            </w:r>
          </w:p>
        </w:tc>
        <w:tc>
          <w:tcPr>
            <w:tcW w:w="5103"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pPr>
            <w:r w:rsidRPr="0047669F">
              <w:t xml:space="preserve">Bent u nog onder behandeling bij andere specialisten? </w:t>
            </w:r>
            <w:r w:rsidRPr="0047669F">
              <w:rPr>
                <w:i/>
                <w:sz w:val="22"/>
              </w:rPr>
              <w:t>Zo ja bij wie?</w:t>
            </w:r>
          </w:p>
        </w:tc>
        <w:tc>
          <w:tcPr>
            <w:tcW w:w="5103"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pPr>
          </w:p>
        </w:tc>
        <w:tc>
          <w:tcPr>
            <w:tcW w:w="5103" w:type="dxa"/>
          </w:tcPr>
          <w:p w:rsidR="002773A5" w:rsidRPr="0047669F" w:rsidRDefault="002773A5" w:rsidP="002773A5">
            <w:pPr>
              <w:pStyle w:val="Geenafstand1"/>
            </w:pPr>
            <w:r w:rsidRPr="0047669F">
              <w:t>[Geef tekst op]</w:t>
            </w:r>
          </w:p>
        </w:tc>
      </w:tr>
    </w:tbl>
    <w:p w:rsidR="002773A5" w:rsidRDefault="002773A5">
      <w:pPr>
        <w:pStyle w:val="Geenafstand1"/>
        <w:rPr>
          <w:b/>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567"/>
        <w:gridCol w:w="567"/>
        <w:gridCol w:w="616"/>
        <w:gridCol w:w="2786"/>
      </w:tblGrid>
      <w:tr w:rsidR="002773A5" w:rsidRPr="0047669F">
        <w:tc>
          <w:tcPr>
            <w:tcW w:w="9781" w:type="dxa"/>
            <w:gridSpan w:val="5"/>
          </w:tcPr>
          <w:p w:rsidR="002773A5" w:rsidRPr="0047669F" w:rsidRDefault="002773A5" w:rsidP="002773A5">
            <w:pPr>
              <w:pStyle w:val="Geenafstand1"/>
              <w:rPr>
                <w:color w:val="215868"/>
                <w:sz w:val="28"/>
              </w:rPr>
            </w:pPr>
            <w:r w:rsidRPr="0047669F">
              <w:rPr>
                <w:b/>
                <w:color w:val="215868"/>
                <w:sz w:val="28"/>
              </w:rPr>
              <w:t>Behandelingen</w:t>
            </w:r>
          </w:p>
        </w:tc>
      </w:tr>
      <w:tr w:rsidR="002773A5" w:rsidRPr="0047669F">
        <w:tc>
          <w:tcPr>
            <w:tcW w:w="5245" w:type="dxa"/>
          </w:tcPr>
          <w:p w:rsidR="002773A5" w:rsidRPr="0047669F" w:rsidRDefault="002773A5" w:rsidP="002773A5">
            <w:pPr>
              <w:pStyle w:val="Geenafstand1"/>
              <w:rPr>
                <w:i/>
              </w:rPr>
            </w:pPr>
            <w:r w:rsidRPr="0047669F">
              <w:t xml:space="preserve">Heeft u een operatie(s) ondergaan? </w:t>
            </w:r>
            <w:r w:rsidRPr="0047669F">
              <w:rPr>
                <w:i/>
              </w:rPr>
              <w:t>(zo ja wanneer en wat voor operatie?)</w:t>
            </w:r>
          </w:p>
        </w:tc>
        <w:tc>
          <w:tcPr>
            <w:tcW w:w="567" w:type="dxa"/>
          </w:tcPr>
          <w:p w:rsidR="002773A5" w:rsidRPr="0047669F" w:rsidRDefault="002773A5" w:rsidP="002773A5">
            <w:pPr>
              <w:pStyle w:val="Geenafstand1"/>
              <w:rPr>
                <w:b/>
              </w:rPr>
            </w:pPr>
            <w:r w:rsidRPr="0047669F">
              <w:rPr>
                <w:b/>
              </w:rPr>
              <w:t>Ja</w:t>
            </w:r>
          </w:p>
        </w:tc>
        <w:tc>
          <w:tcPr>
            <w:tcW w:w="567" w:type="dxa"/>
          </w:tcPr>
          <w:p w:rsidR="002773A5" w:rsidRPr="0047669F" w:rsidRDefault="002773A5" w:rsidP="002773A5">
            <w:pPr>
              <w:pStyle w:val="Geenafstand1"/>
            </w:pPr>
          </w:p>
        </w:tc>
        <w:tc>
          <w:tcPr>
            <w:tcW w:w="616" w:type="dxa"/>
          </w:tcPr>
          <w:p w:rsidR="002773A5" w:rsidRPr="0047669F" w:rsidRDefault="002773A5" w:rsidP="002773A5">
            <w:pPr>
              <w:pStyle w:val="Geenafstand1"/>
              <w:rPr>
                <w:b/>
              </w:rPr>
            </w:pPr>
            <w:r w:rsidRPr="0047669F">
              <w:rPr>
                <w:b/>
              </w:rPr>
              <w:t>Nee</w:t>
            </w:r>
          </w:p>
          <w:p w:rsidR="002773A5" w:rsidRPr="0047669F" w:rsidRDefault="002773A5" w:rsidP="002773A5">
            <w:pPr>
              <w:pStyle w:val="Geenafstand1"/>
            </w:pPr>
          </w:p>
        </w:tc>
        <w:tc>
          <w:tcPr>
            <w:tcW w:w="2786" w:type="dxa"/>
          </w:tcPr>
          <w:p w:rsidR="002773A5" w:rsidRPr="0047669F" w:rsidRDefault="002773A5" w:rsidP="002773A5">
            <w:pPr>
              <w:pStyle w:val="Geenafstand1"/>
            </w:pPr>
          </w:p>
        </w:tc>
      </w:tr>
      <w:tr w:rsidR="002773A5" w:rsidRPr="0047669F">
        <w:tc>
          <w:tcPr>
            <w:tcW w:w="5245" w:type="dxa"/>
          </w:tcPr>
          <w:p w:rsidR="002773A5" w:rsidRPr="0047669F" w:rsidRDefault="002773A5" w:rsidP="002773A5">
            <w:pPr>
              <w:pStyle w:val="Geenafstand1"/>
            </w:pPr>
            <w:r w:rsidRPr="0047669F">
              <w:t>Datum en soort operatie</w:t>
            </w:r>
          </w:p>
        </w:tc>
        <w:tc>
          <w:tcPr>
            <w:tcW w:w="4536" w:type="dxa"/>
            <w:gridSpan w:val="4"/>
          </w:tcPr>
          <w:p w:rsidR="002773A5" w:rsidRPr="0047669F" w:rsidRDefault="002773A5" w:rsidP="002773A5">
            <w:pPr>
              <w:pStyle w:val="Geenafstand1"/>
            </w:pPr>
            <w:r w:rsidRPr="0047669F">
              <w:t>[Geef tekst op]</w:t>
            </w:r>
          </w:p>
        </w:tc>
      </w:tr>
      <w:tr w:rsidR="002773A5" w:rsidRPr="0047669F">
        <w:tc>
          <w:tcPr>
            <w:tcW w:w="5245" w:type="dxa"/>
          </w:tcPr>
          <w:p w:rsidR="002773A5" w:rsidRPr="0047669F" w:rsidRDefault="002773A5" w:rsidP="002773A5">
            <w:pPr>
              <w:pStyle w:val="Geenafstand1"/>
            </w:pPr>
            <w:r w:rsidRPr="0047669F">
              <w:t>Datum en soort operatie</w:t>
            </w:r>
          </w:p>
        </w:tc>
        <w:tc>
          <w:tcPr>
            <w:tcW w:w="4536" w:type="dxa"/>
            <w:gridSpan w:val="4"/>
          </w:tcPr>
          <w:p w:rsidR="002773A5" w:rsidRPr="0047669F" w:rsidRDefault="002773A5" w:rsidP="002773A5">
            <w:pPr>
              <w:pStyle w:val="Geenafstand1"/>
            </w:pPr>
            <w:r w:rsidRPr="0047669F">
              <w:t>[Geef tekst op]</w:t>
            </w:r>
          </w:p>
        </w:tc>
      </w:tr>
      <w:tr w:rsidR="002773A5" w:rsidRPr="0047669F">
        <w:tc>
          <w:tcPr>
            <w:tcW w:w="5245" w:type="dxa"/>
          </w:tcPr>
          <w:p w:rsidR="002773A5" w:rsidRPr="0047669F" w:rsidRDefault="002773A5" w:rsidP="002773A5">
            <w:pPr>
              <w:pStyle w:val="Geenafstand1"/>
            </w:pPr>
            <w:r w:rsidRPr="0047669F">
              <w:lastRenderedPageBreak/>
              <w:t>Datum en soort operatie</w:t>
            </w:r>
          </w:p>
        </w:tc>
        <w:tc>
          <w:tcPr>
            <w:tcW w:w="4536" w:type="dxa"/>
            <w:gridSpan w:val="4"/>
          </w:tcPr>
          <w:p w:rsidR="002773A5" w:rsidRPr="0047669F" w:rsidRDefault="002773A5" w:rsidP="002773A5">
            <w:pPr>
              <w:pStyle w:val="Geenafstand1"/>
            </w:pPr>
            <w:r w:rsidRPr="0047669F">
              <w:t>[Geef tekst op]</w:t>
            </w:r>
          </w:p>
        </w:tc>
      </w:tr>
      <w:tr w:rsidR="002773A5" w:rsidRPr="0047669F">
        <w:tc>
          <w:tcPr>
            <w:tcW w:w="5245" w:type="dxa"/>
          </w:tcPr>
          <w:p w:rsidR="002773A5" w:rsidRPr="0047669F" w:rsidRDefault="002773A5" w:rsidP="002773A5">
            <w:pPr>
              <w:pStyle w:val="Geenafstand1"/>
            </w:pPr>
            <w:r w:rsidRPr="0047669F">
              <w:t>Datum en soort operatie</w:t>
            </w:r>
          </w:p>
        </w:tc>
        <w:tc>
          <w:tcPr>
            <w:tcW w:w="4536" w:type="dxa"/>
            <w:gridSpan w:val="4"/>
          </w:tcPr>
          <w:p w:rsidR="002773A5" w:rsidRPr="0047669F" w:rsidRDefault="002773A5" w:rsidP="002773A5">
            <w:pPr>
              <w:pStyle w:val="Geenafstand1"/>
            </w:pPr>
            <w:r w:rsidRPr="0047669F">
              <w:t>[Geef tekst op]</w:t>
            </w:r>
          </w:p>
        </w:tc>
      </w:tr>
    </w:tbl>
    <w:tbl>
      <w:tblPr>
        <w:tblpPr w:leftFromText="141" w:rightFromText="141" w:vertAnchor="text" w:horzAnchor="margin" w:tblpXSpec="right" w:tblpY="-30"/>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567"/>
        <w:gridCol w:w="615"/>
        <w:gridCol w:w="4001"/>
      </w:tblGrid>
      <w:tr w:rsidR="002773A5" w:rsidRPr="0047669F">
        <w:tc>
          <w:tcPr>
            <w:tcW w:w="4678" w:type="dxa"/>
          </w:tcPr>
          <w:p w:rsidR="002773A5" w:rsidRPr="0047669F" w:rsidRDefault="002773A5" w:rsidP="002773A5">
            <w:pPr>
              <w:pStyle w:val="Geenafstand1"/>
            </w:pPr>
          </w:p>
        </w:tc>
        <w:tc>
          <w:tcPr>
            <w:tcW w:w="567" w:type="dxa"/>
          </w:tcPr>
          <w:p w:rsidR="002773A5" w:rsidRPr="0047669F" w:rsidRDefault="002773A5" w:rsidP="002773A5">
            <w:pPr>
              <w:pStyle w:val="Geenafstand1"/>
            </w:pPr>
            <w:r w:rsidRPr="0047669F">
              <w:t>Ja</w:t>
            </w:r>
          </w:p>
        </w:tc>
        <w:tc>
          <w:tcPr>
            <w:tcW w:w="615" w:type="dxa"/>
          </w:tcPr>
          <w:p w:rsidR="002773A5" w:rsidRPr="0047669F" w:rsidRDefault="002773A5" w:rsidP="002773A5">
            <w:pPr>
              <w:pStyle w:val="Geenafstand1"/>
            </w:pPr>
            <w:r w:rsidRPr="0047669F">
              <w:t>nee</w:t>
            </w:r>
          </w:p>
        </w:tc>
        <w:tc>
          <w:tcPr>
            <w:tcW w:w="4001" w:type="dxa"/>
          </w:tcPr>
          <w:p w:rsidR="002773A5" w:rsidRPr="0047669F" w:rsidRDefault="002773A5" w:rsidP="002773A5">
            <w:pPr>
              <w:pStyle w:val="Geenafstand1"/>
            </w:pPr>
            <w:r w:rsidRPr="0047669F">
              <w:t>opmerkingen</w:t>
            </w:r>
          </w:p>
        </w:tc>
      </w:tr>
      <w:tr w:rsidR="002773A5" w:rsidRPr="0047669F">
        <w:tc>
          <w:tcPr>
            <w:tcW w:w="4678" w:type="dxa"/>
          </w:tcPr>
          <w:p w:rsidR="002773A5" w:rsidRPr="0047669F" w:rsidRDefault="002773A5" w:rsidP="002773A5">
            <w:pPr>
              <w:pStyle w:val="Geenafstand1"/>
              <w:rPr>
                <w:i/>
                <w:sz w:val="22"/>
              </w:rPr>
            </w:pPr>
            <w:r w:rsidRPr="0047669F">
              <w:t xml:space="preserve">Zijn er </w:t>
            </w:r>
            <w:r w:rsidRPr="0047669F">
              <w:rPr>
                <w:b/>
              </w:rPr>
              <w:t xml:space="preserve">lymfeklieren </w:t>
            </w:r>
            <w:r w:rsidRPr="0047669F">
              <w:t xml:space="preserve">verwijderd? </w:t>
            </w:r>
            <w:r w:rsidRPr="0047669F">
              <w:rPr>
                <w:i/>
                <w:sz w:val="22"/>
              </w:rPr>
              <w:t>(zo ja, waar in uw lichaam? Links /rechts?)</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rPr>
                <w:i/>
                <w:sz w:val="22"/>
              </w:rPr>
            </w:pPr>
            <w:r w:rsidRPr="0047669F">
              <w:t xml:space="preserve">Is er sprake van </w:t>
            </w:r>
            <w:r w:rsidRPr="0047669F">
              <w:rPr>
                <w:b/>
              </w:rPr>
              <w:t>lymfoedeem</w:t>
            </w:r>
            <w:r w:rsidRPr="0047669F">
              <w:t xml:space="preserve">? </w:t>
            </w:r>
            <w:r w:rsidRPr="0047669F">
              <w:rPr>
                <w:i/>
                <w:sz w:val="22"/>
              </w:rPr>
              <w:t>Zo ja, waar? Links/rechts?)</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rPr>
                <w:i/>
                <w:sz w:val="22"/>
              </w:rPr>
            </w:pPr>
            <w:r w:rsidRPr="0047669F">
              <w:t xml:space="preserve">Als u </w:t>
            </w:r>
            <w:r w:rsidRPr="0047669F">
              <w:rPr>
                <w:b/>
              </w:rPr>
              <w:t>lym</w:t>
            </w:r>
            <w:r w:rsidRPr="0047669F">
              <w:t>f</w:t>
            </w:r>
            <w:r w:rsidRPr="0047669F">
              <w:rPr>
                <w:b/>
              </w:rPr>
              <w:t>oedeem</w:t>
            </w:r>
            <w:r w:rsidRPr="0047669F">
              <w:t xml:space="preserve"> heeft, bent u daarvoor onder behandeling (geweest)? </w:t>
            </w:r>
            <w:r w:rsidRPr="0047669F">
              <w:rPr>
                <w:i/>
                <w:sz w:val="22"/>
              </w:rPr>
              <w:t>(zo ja, bij wie?)</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pPr>
            <w:r w:rsidRPr="0047669F">
              <w:t xml:space="preserve">Heeft u </w:t>
            </w:r>
            <w:r w:rsidRPr="0047669F">
              <w:rPr>
                <w:b/>
              </w:rPr>
              <w:t xml:space="preserve">chemotherapie </w:t>
            </w:r>
            <w:r w:rsidRPr="0047669F">
              <w:t>(gehad)?</w:t>
            </w:r>
            <w:r w:rsidRPr="0047669F">
              <w:rPr>
                <w:i/>
                <w:sz w:val="22"/>
              </w:rPr>
              <w:t xml:space="preserve"> </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p>
        </w:tc>
      </w:tr>
      <w:tr w:rsidR="002773A5" w:rsidRPr="0047669F">
        <w:tc>
          <w:tcPr>
            <w:tcW w:w="4678" w:type="dxa"/>
            <w:shd w:val="clear" w:color="auto" w:fill="auto"/>
          </w:tcPr>
          <w:p w:rsidR="002773A5" w:rsidRPr="0047669F" w:rsidRDefault="002773A5" w:rsidP="002773A5">
            <w:pPr>
              <w:pStyle w:val="Geenafstand1"/>
            </w:pPr>
            <w:r w:rsidRPr="0047669F">
              <w:rPr>
                <w:i/>
                <w:sz w:val="22"/>
              </w:rPr>
              <w:t xml:space="preserve">Wanneer gestart? </w:t>
            </w:r>
          </w:p>
        </w:tc>
        <w:tc>
          <w:tcPr>
            <w:tcW w:w="567" w:type="dxa"/>
            <w:shd w:val="clear" w:color="auto" w:fill="auto"/>
          </w:tcPr>
          <w:p w:rsidR="002773A5" w:rsidRPr="0047669F" w:rsidRDefault="002773A5" w:rsidP="002773A5">
            <w:pPr>
              <w:pStyle w:val="Geenafstand1"/>
            </w:pPr>
          </w:p>
        </w:tc>
        <w:tc>
          <w:tcPr>
            <w:tcW w:w="615" w:type="dxa"/>
            <w:shd w:val="clear" w:color="auto" w:fill="auto"/>
          </w:tcPr>
          <w:p w:rsidR="002773A5" w:rsidRPr="0047669F" w:rsidRDefault="002773A5" w:rsidP="002773A5">
            <w:pPr>
              <w:pStyle w:val="Geenafstand1"/>
            </w:pPr>
          </w:p>
        </w:tc>
        <w:tc>
          <w:tcPr>
            <w:tcW w:w="4001" w:type="dxa"/>
            <w:shd w:val="clear" w:color="auto" w:fill="auto"/>
          </w:tcPr>
          <w:p w:rsidR="002773A5" w:rsidRPr="0047669F" w:rsidRDefault="002773A5" w:rsidP="002773A5">
            <w:pPr>
              <w:pStyle w:val="Geenafstand1"/>
            </w:pPr>
            <w:r w:rsidRPr="0047669F">
              <w:t>[Geef tekst op]</w:t>
            </w:r>
          </w:p>
        </w:tc>
      </w:tr>
      <w:tr w:rsidR="002773A5" w:rsidRPr="0047669F">
        <w:tc>
          <w:tcPr>
            <w:tcW w:w="4678" w:type="dxa"/>
            <w:shd w:val="clear" w:color="auto" w:fill="auto"/>
          </w:tcPr>
          <w:p w:rsidR="002773A5" w:rsidRPr="0047669F" w:rsidRDefault="002773A5" w:rsidP="002773A5">
            <w:pPr>
              <w:pStyle w:val="Geenafstand1"/>
            </w:pPr>
            <w:r w:rsidRPr="0047669F">
              <w:rPr>
                <w:i/>
                <w:sz w:val="22"/>
              </w:rPr>
              <w:t>Aantal kuren:</w:t>
            </w:r>
          </w:p>
        </w:tc>
        <w:tc>
          <w:tcPr>
            <w:tcW w:w="567" w:type="dxa"/>
            <w:shd w:val="clear" w:color="auto" w:fill="auto"/>
          </w:tcPr>
          <w:p w:rsidR="002773A5" w:rsidRPr="0047669F" w:rsidRDefault="002773A5" w:rsidP="002773A5">
            <w:pPr>
              <w:pStyle w:val="Geenafstand1"/>
            </w:pPr>
          </w:p>
        </w:tc>
        <w:tc>
          <w:tcPr>
            <w:tcW w:w="615" w:type="dxa"/>
            <w:shd w:val="clear" w:color="auto" w:fill="auto"/>
          </w:tcPr>
          <w:p w:rsidR="002773A5" w:rsidRPr="0047669F" w:rsidRDefault="002773A5" w:rsidP="002773A5">
            <w:pPr>
              <w:pStyle w:val="Geenafstand1"/>
            </w:pPr>
          </w:p>
        </w:tc>
        <w:tc>
          <w:tcPr>
            <w:tcW w:w="4001" w:type="dxa"/>
            <w:shd w:val="clear" w:color="auto" w:fill="auto"/>
          </w:tcPr>
          <w:p w:rsidR="002773A5" w:rsidRPr="0047669F" w:rsidRDefault="002773A5" w:rsidP="002773A5">
            <w:pPr>
              <w:pStyle w:val="Geenafstand1"/>
            </w:pPr>
            <w:r w:rsidRPr="0047669F">
              <w:t>[Geef tekst op]</w:t>
            </w:r>
          </w:p>
        </w:tc>
      </w:tr>
      <w:tr w:rsidR="002773A5" w:rsidRPr="0047669F">
        <w:tc>
          <w:tcPr>
            <w:tcW w:w="4678" w:type="dxa"/>
            <w:shd w:val="clear" w:color="auto" w:fill="auto"/>
          </w:tcPr>
          <w:p w:rsidR="002773A5" w:rsidRPr="0047669F" w:rsidRDefault="002773A5" w:rsidP="002773A5">
            <w:pPr>
              <w:pStyle w:val="Geenafstand1"/>
            </w:pPr>
            <w:r w:rsidRPr="0047669F">
              <w:rPr>
                <w:i/>
                <w:sz w:val="22"/>
              </w:rPr>
              <w:t>Einddatum:</w:t>
            </w:r>
          </w:p>
        </w:tc>
        <w:tc>
          <w:tcPr>
            <w:tcW w:w="567" w:type="dxa"/>
            <w:shd w:val="clear" w:color="auto" w:fill="auto"/>
          </w:tcPr>
          <w:p w:rsidR="002773A5" w:rsidRPr="0047669F" w:rsidRDefault="002773A5" w:rsidP="002773A5">
            <w:pPr>
              <w:pStyle w:val="Geenafstand1"/>
            </w:pPr>
          </w:p>
        </w:tc>
        <w:tc>
          <w:tcPr>
            <w:tcW w:w="615" w:type="dxa"/>
            <w:shd w:val="clear" w:color="auto" w:fill="auto"/>
          </w:tcPr>
          <w:p w:rsidR="002773A5" w:rsidRPr="0047669F" w:rsidRDefault="002773A5" w:rsidP="002773A5">
            <w:pPr>
              <w:pStyle w:val="Geenafstand1"/>
            </w:pPr>
          </w:p>
        </w:tc>
        <w:tc>
          <w:tcPr>
            <w:tcW w:w="4001" w:type="dxa"/>
            <w:shd w:val="clear" w:color="auto" w:fill="auto"/>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rPr>
                <w:i/>
              </w:rPr>
            </w:pPr>
            <w:r w:rsidRPr="0047669F">
              <w:t xml:space="preserve">Heeft u </w:t>
            </w:r>
            <w:r w:rsidRPr="0047669F">
              <w:rPr>
                <w:b/>
              </w:rPr>
              <w:t xml:space="preserve">radiotherapie </w:t>
            </w:r>
            <w:r w:rsidRPr="0047669F">
              <w:t>(gehad)?</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p>
        </w:tc>
      </w:tr>
      <w:tr w:rsidR="002773A5" w:rsidRPr="0047669F">
        <w:tc>
          <w:tcPr>
            <w:tcW w:w="4678" w:type="dxa"/>
          </w:tcPr>
          <w:p w:rsidR="002773A5" w:rsidRPr="0047669F" w:rsidRDefault="002773A5" w:rsidP="002773A5">
            <w:pPr>
              <w:pStyle w:val="Geenafstand1"/>
              <w:rPr>
                <w:i/>
                <w:sz w:val="22"/>
              </w:rPr>
            </w:pPr>
            <w:r w:rsidRPr="0047669F">
              <w:rPr>
                <w:i/>
                <w:sz w:val="22"/>
              </w:rPr>
              <w:t>Uitwendig of inwendig?</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rPr>
                <w:i/>
              </w:rPr>
            </w:pPr>
            <w:r w:rsidRPr="0047669F">
              <w:rPr>
                <w:i/>
                <w:sz w:val="22"/>
              </w:rPr>
              <w:t xml:space="preserve">Wanneer gestart? </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rPr>
                <w:i/>
              </w:rPr>
            </w:pPr>
            <w:r w:rsidRPr="0047669F">
              <w:rPr>
                <w:i/>
              </w:rPr>
              <w:t>Aantal bestralingen:</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rPr>
                <w:i/>
              </w:rPr>
            </w:pPr>
            <w:r w:rsidRPr="0047669F">
              <w:rPr>
                <w:i/>
              </w:rPr>
              <w:t>Einddatum:</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rPr>
                <w:i/>
              </w:rPr>
            </w:pPr>
            <w:r w:rsidRPr="0047669F">
              <w:rPr>
                <w:i/>
              </w:rPr>
              <w:t>Bestralingsgebied:</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rPr>
                <w:i/>
              </w:rPr>
            </w:pPr>
            <w:r w:rsidRPr="0047669F">
              <w:rPr>
                <w:i/>
              </w:rPr>
              <w:t>Geïrriteerde lymfeklieren in de nek, oksel of lies? (links/rechts?)</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rPr>
                <w:b/>
              </w:rPr>
            </w:pPr>
            <w:r w:rsidRPr="0047669F">
              <w:rPr>
                <w:b/>
              </w:rPr>
              <w:t xml:space="preserve">Hormoontherapie </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r w:rsidRPr="0047669F">
              <w:t>Gestart en duur:  [Geef tekst op]</w:t>
            </w:r>
          </w:p>
        </w:tc>
      </w:tr>
      <w:tr w:rsidR="002773A5" w:rsidRPr="0047669F">
        <w:tc>
          <w:tcPr>
            <w:tcW w:w="4678" w:type="dxa"/>
          </w:tcPr>
          <w:p w:rsidR="002773A5" w:rsidRPr="0047669F" w:rsidRDefault="002773A5" w:rsidP="002773A5">
            <w:pPr>
              <w:pStyle w:val="Geenafstand1"/>
              <w:rPr>
                <w:b/>
              </w:rPr>
            </w:pPr>
            <w:r w:rsidRPr="0047669F">
              <w:rPr>
                <w:b/>
              </w:rPr>
              <w:t>Aanvullende behandeling/therapie:</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p>
        </w:tc>
      </w:tr>
      <w:tr w:rsidR="002773A5" w:rsidRPr="0047669F">
        <w:tc>
          <w:tcPr>
            <w:tcW w:w="4678" w:type="dxa"/>
          </w:tcPr>
          <w:p w:rsidR="002773A5" w:rsidRPr="0047669F" w:rsidRDefault="002773A5" w:rsidP="002773A5">
            <w:pPr>
              <w:pStyle w:val="Geenafstand1"/>
              <w:rPr>
                <w:i/>
                <w:sz w:val="22"/>
              </w:rPr>
            </w:pPr>
            <w:r w:rsidRPr="0047669F">
              <w:t xml:space="preserve">Maakt u gebruik van een andere ondersteunende therapie of heeft u dat gedaan? </w:t>
            </w:r>
            <w:r w:rsidRPr="0047669F">
              <w:rPr>
                <w:i/>
                <w:sz w:val="22"/>
              </w:rPr>
              <w:t xml:space="preserve">(bijv. homeopathie, accupunctuur, dieet, </w:t>
            </w:r>
            <w:proofErr w:type="spellStart"/>
            <w:r w:rsidRPr="0047669F">
              <w:rPr>
                <w:i/>
                <w:sz w:val="22"/>
              </w:rPr>
              <w:t>etc</w:t>
            </w:r>
            <w:proofErr w:type="spellEnd"/>
            <w:r w:rsidRPr="0047669F">
              <w:rPr>
                <w:i/>
                <w:sz w:val="22"/>
              </w:rPr>
              <w:t>)</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pPr>
            <w:r w:rsidRPr="0047669F">
              <w:t>Heeft deze therapie u kunnen ondersteunen en zo ja op welk gebied?</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r w:rsidRPr="0047669F">
              <w:t>[Geef tekst op]</w:t>
            </w:r>
          </w:p>
        </w:tc>
      </w:tr>
      <w:tr w:rsidR="002773A5" w:rsidRPr="0047669F">
        <w:tc>
          <w:tcPr>
            <w:tcW w:w="4678" w:type="dxa"/>
          </w:tcPr>
          <w:p w:rsidR="002773A5" w:rsidRPr="0047669F" w:rsidRDefault="002773A5" w:rsidP="002773A5">
            <w:pPr>
              <w:pStyle w:val="Geenafstand1"/>
            </w:pPr>
            <w:r w:rsidRPr="0047669F">
              <w:t>Reageert u meestal erg snel/heftig op medicijnen of therapie?</w:t>
            </w:r>
          </w:p>
        </w:tc>
        <w:tc>
          <w:tcPr>
            <w:tcW w:w="567" w:type="dxa"/>
          </w:tcPr>
          <w:p w:rsidR="002773A5" w:rsidRPr="0047669F" w:rsidRDefault="002773A5" w:rsidP="002773A5">
            <w:pPr>
              <w:pStyle w:val="Geenafstand1"/>
            </w:pPr>
          </w:p>
        </w:tc>
        <w:tc>
          <w:tcPr>
            <w:tcW w:w="615" w:type="dxa"/>
          </w:tcPr>
          <w:p w:rsidR="002773A5" w:rsidRPr="0047669F" w:rsidRDefault="002773A5" w:rsidP="002773A5">
            <w:pPr>
              <w:pStyle w:val="Geenafstand1"/>
            </w:pPr>
          </w:p>
        </w:tc>
        <w:tc>
          <w:tcPr>
            <w:tcW w:w="4001" w:type="dxa"/>
          </w:tcPr>
          <w:p w:rsidR="002773A5" w:rsidRPr="0047669F" w:rsidRDefault="002773A5" w:rsidP="002773A5">
            <w:pPr>
              <w:pStyle w:val="Geenafstand1"/>
            </w:pPr>
            <w:r w:rsidRPr="0047669F">
              <w:t>[Geef tekst op]</w:t>
            </w:r>
          </w:p>
        </w:tc>
      </w:tr>
    </w:tbl>
    <w:p w:rsidR="002773A5" w:rsidRDefault="002773A5" w:rsidP="002773A5">
      <w:pPr>
        <w:pStyle w:val="Geenafstand1"/>
        <w:rPr>
          <w:b/>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5"/>
        <w:gridCol w:w="2560"/>
        <w:gridCol w:w="2562"/>
        <w:gridCol w:w="2082"/>
      </w:tblGrid>
      <w:tr w:rsidR="002773A5" w:rsidRPr="0047669F">
        <w:tc>
          <w:tcPr>
            <w:tcW w:w="2685" w:type="dxa"/>
          </w:tcPr>
          <w:p w:rsidR="002773A5" w:rsidRPr="0047669F" w:rsidRDefault="002773A5" w:rsidP="002773A5">
            <w:pPr>
              <w:pStyle w:val="Geenafstand1"/>
              <w:rPr>
                <w:color w:val="215868"/>
                <w:sz w:val="28"/>
              </w:rPr>
            </w:pPr>
            <w:r w:rsidRPr="0047669F">
              <w:rPr>
                <w:b/>
                <w:color w:val="215868"/>
                <w:sz w:val="28"/>
              </w:rPr>
              <w:t>Medicatie</w:t>
            </w:r>
          </w:p>
        </w:tc>
        <w:tc>
          <w:tcPr>
            <w:tcW w:w="2560" w:type="dxa"/>
          </w:tcPr>
          <w:p w:rsidR="002773A5" w:rsidRPr="0047669F" w:rsidRDefault="002773A5" w:rsidP="002773A5">
            <w:pPr>
              <w:pStyle w:val="Geenafstand1"/>
            </w:pPr>
          </w:p>
        </w:tc>
        <w:tc>
          <w:tcPr>
            <w:tcW w:w="2562" w:type="dxa"/>
          </w:tcPr>
          <w:p w:rsidR="002773A5" w:rsidRPr="0047669F" w:rsidRDefault="002773A5" w:rsidP="002773A5">
            <w:pPr>
              <w:pStyle w:val="Geenafstand1"/>
            </w:pPr>
          </w:p>
        </w:tc>
        <w:tc>
          <w:tcPr>
            <w:tcW w:w="2082" w:type="dxa"/>
          </w:tcPr>
          <w:p w:rsidR="002773A5" w:rsidRPr="0047669F" w:rsidRDefault="002773A5" w:rsidP="002773A5">
            <w:pPr>
              <w:pStyle w:val="Geenafstand1"/>
            </w:pPr>
          </w:p>
        </w:tc>
      </w:tr>
      <w:tr w:rsidR="002773A5" w:rsidRPr="0047669F">
        <w:tc>
          <w:tcPr>
            <w:tcW w:w="2685" w:type="dxa"/>
          </w:tcPr>
          <w:p w:rsidR="002773A5" w:rsidRPr="0047669F" w:rsidRDefault="002773A5" w:rsidP="002773A5">
            <w:pPr>
              <w:pStyle w:val="Geenafstand1"/>
            </w:pPr>
            <w:r w:rsidRPr="0047669F">
              <w:t>Naam medicatie:</w:t>
            </w:r>
          </w:p>
        </w:tc>
        <w:tc>
          <w:tcPr>
            <w:tcW w:w="2560" w:type="dxa"/>
          </w:tcPr>
          <w:p w:rsidR="002773A5" w:rsidRPr="0047669F" w:rsidRDefault="002773A5" w:rsidP="002773A5">
            <w:pPr>
              <w:pStyle w:val="Geenafstand1"/>
            </w:pPr>
            <w:r w:rsidRPr="0047669F">
              <w:t>Dosering:</w:t>
            </w:r>
          </w:p>
        </w:tc>
        <w:tc>
          <w:tcPr>
            <w:tcW w:w="2562" w:type="dxa"/>
          </w:tcPr>
          <w:p w:rsidR="002773A5" w:rsidRPr="0047669F" w:rsidRDefault="002773A5" w:rsidP="002773A5">
            <w:pPr>
              <w:pStyle w:val="Geenafstand1"/>
            </w:pPr>
            <w:r w:rsidRPr="0047669F">
              <w:t>Doel:</w:t>
            </w:r>
          </w:p>
        </w:tc>
        <w:tc>
          <w:tcPr>
            <w:tcW w:w="2082" w:type="dxa"/>
          </w:tcPr>
          <w:p w:rsidR="002773A5" w:rsidRPr="0047669F" w:rsidRDefault="002773A5" w:rsidP="002773A5">
            <w:pPr>
              <w:pStyle w:val="Geenafstand1"/>
            </w:pPr>
            <w:r w:rsidRPr="0047669F">
              <w:t>Bijwerkingen waar u last van heeft:</w:t>
            </w:r>
          </w:p>
        </w:tc>
      </w:tr>
      <w:tr w:rsidR="002773A5" w:rsidRPr="0047669F">
        <w:tc>
          <w:tcPr>
            <w:tcW w:w="2685" w:type="dxa"/>
          </w:tcPr>
          <w:p w:rsidR="002773A5" w:rsidRPr="0047669F" w:rsidRDefault="002773A5" w:rsidP="002773A5">
            <w:pPr>
              <w:pStyle w:val="Geenafstand1"/>
            </w:pPr>
            <w:r w:rsidRPr="0047669F">
              <w:t>[Geef tekst op]</w:t>
            </w:r>
          </w:p>
        </w:tc>
        <w:tc>
          <w:tcPr>
            <w:tcW w:w="2560" w:type="dxa"/>
          </w:tcPr>
          <w:p w:rsidR="002773A5" w:rsidRPr="0047669F" w:rsidRDefault="002773A5" w:rsidP="002773A5">
            <w:pPr>
              <w:pStyle w:val="Geenafstand1"/>
            </w:pPr>
            <w:r w:rsidRPr="0047669F">
              <w:t>[Geef tekst op]</w:t>
            </w:r>
          </w:p>
        </w:tc>
        <w:tc>
          <w:tcPr>
            <w:tcW w:w="2562" w:type="dxa"/>
          </w:tcPr>
          <w:p w:rsidR="002773A5" w:rsidRPr="0047669F" w:rsidRDefault="002773A5" w:rsidP="002773A5">
            <w:pPr>
              <w:pStyle w:val="Geenafstand1"/>
            </w:pPr>
            <w:r w:rsidRPr="0047669F">
              <w:t>[Geef tekst op]</w:t>
            </w:r>
          </w:p>
        </w:tc>
        <w:tc>
          <w:tcPr>
            <w:tcW w:w="2082" w:type="dxa"/>
          </w:tcPr>
          <w:p w:rsidR="002773A5" w:rsidRPr="0047669F" w:rsidRDefault="002773A5" w:rsidP="002773A5">
            <w:pPr>
              <w:pStyle w:val="Geenafstand1"/>
            </w:pPr>
            <w:r w:rsidRPr="0047669F">
              <w:t>[Geef tekst op]</w:t>
            </w:r>
          </w:p>
        </w:tc>
      </w:tr>
      <w:tr w:rsidR="002773A5" w:rsidRPr="0047669F">
        <w:tc>
          <w:tcPr>
            <w:tcW w:w="2685" w:type="dxa"/>
          </w:tcPr>
          <w:p w:rsidR="002773A5" w:rsidRPr="0047669F" w:rsidRDefault="002773A5" w:rsidP="002773A5">
            <w:pPr>
              <w:pStyle w:val="Geenafstand1"/>
            </w:pPr>
            <w:r w:rsidRPr="0047669F">
              <w:t>[Geef tekst op]</w:t>
            </w:r>
          </w:p>
        </w:tc>
        <w:tc>
          <w:tcPr>
            <w:tcW w:w="2560" w:type="dxa"/>
          </w:tcPr>
          <w:p w:rsidR="002773A5" w:rsidRPr="0047669F" w:rsidRDefault="002773A5" w:rsidP="002773A5">
            <w:pPr>
              <w:pStyle w:val="Geenafstand1"/>
            </w:pPr>
            <w:r w:rsidRPr="0047669F">
              <w:t>[Geef tekst op]</w:t>
            </w:r>
          </w:p>
        </w:tc>
        <w:tc>
          <w:tcPr>
            <w:tcW w:w="2562" w:type="dxa"/>
          </w:tcPr>
          <w:p w:rsidR="002773A5" w:rsidRPr="0047669F" w:rsidRDefault="002773A5" w:rsidP="002773A5">
            <w:pPr>
              <w:pStyle w:val="Geenafstand1"/>
            </w:pPr>
            <w:r w:rsidRPr="0047669F">
              <w:t>[Geef tekst op]</w:t>
            </w:r>
          </w:p>
        </w:tc>
        <w:tc>
          <w:tcPr>
            <w:tcW w:w="2082" w:type="dxa"/>
          </w:tcPr>
          <w:p w:rsidR="002773A5" w:rsidRPr="0047669F" w:rsidRDefault="002773A5" w:rsidP="002773A5">
            <w:pPr>
              <w:pStyle w:val="Geenafstand1"/>
            </w:pPr>
            <w:r w:rsidRPr="0047669F">
              <w:t>[Geef tekst op]</w:t>
            </w:r>
          </w:p>
        </w:tc>
      </w:tr>
      <w:tr w:rsidR="002773A5" w:rsidRPr="0047669F">
        <w:tc>
          <w:tcPr>
            <w:tcW w:w="2685" w:type="dxa"/>
          </w:tcPr>
          <w:p w:rsidR="002773A5" w:rsidRPr="0047669F" w:rsidRDefault="002773A5" w:rsidP="002773A5">
            <w:pPr>
              <w:pStyle w:val="Geenafstand1"/>
            </w:pPr>
            <w:r w:rsidRPr="0047669F">
              <w:t>[Geef tekst op]</w:t>
            </w:r>
          </w:p>
        </w:tc>
        <w:tc>
          <w:tcPr>
            <w:tcW w:w="2560" w:type="dxa"/>
          </w:tcPr>
          <w:p w:rsidR="002773A5" w:rsidRPr="0047669F" w:rsidRDefault="002773A5" w:rsidP="002773A5">
            <w:pPr>
              <w:pStyle w:val="Geenafstand1"/>
            </w:pPr>
            <w:r w:rsidRPr="0047669F">
              <w:t>[Geef tekst op]</w:t>
            </w:r>
          </w:p>
        </w:tc>
        <w:tc>
          <w:tcPr>
            <w:tcW w:w="2562" w:type="dxa"/>
          </w:tcPr>
          <w:p w:rsidR="002773A5" w:rsidRPr="0047669F" w:rsidRDefault="002773A5" w:rsidP="002773A5">
            <w:pPr>
              <w:pStyle w:val="Geenafstand1"/>
            </w:pPr>
            <w:r w:rsidRPr="0047669F">
              <w:t>[Geef tekst op]</w:t>
            </w:r>
          </w:p>
        </w:tc>
        <w:tc>
          <w:tcPr>
            <w:tcW w:w="2082" w:type="dxa"/>
          </w:tcPr>
          <w:p w:rsidR="002773A5" w:rsidRPr="0047669F" w:rsidRDefault="002773A5" w:rsidP="002773A5">
            <w:pPr>
              <w:pStyle w:val="Geenafstand1"/>
            </w:pPr>
            <w:r w:rsidRPr="0047669F">
              <w:t>[Geef tekst op]</w:t>
            </w:r>
          </w:p>
        </w:tc>
      </w:tr>
      <w:tr w:rsidR="002773A5" w:rsidRPr="0047669F">
        <w:tc>
          <w:tcPr>
            <w:tcW w:w="2685" w:type="dxa"/>
          </w:tcPr>
          <w:p w:rsidR="002773A5" w:rsidRPr="0047669F" w:rsidRDefault="002773A5" w:rsidP="002773A5">
            <w:pPr>
              <w:pStyle w:val="Geenafstand1"/>
            </w:pPr>
            <w:r w:rsidRPr="0047669F">
              <w:t>[Geef tekst op]</w:t>
            </w:r>
          </w:p>
        </w:tc>
        <w:tc>
          <w:tcPr>
            <w:tcW w:w="2560" w:type="dxa"/>
          </w:tcPr>
          <w:p w:rsidR="002773A5" w:rsidRPr="0047669F" w:rsidRDefault="002773A5" w:rsidP="002773A5">
            <w:pPr>
              <w:pStyle w:val="Geenafstand1"/>
            </w:pPr>
            <w:r w:rsidRPr="0047669F">
              <w:t>[Geef tekst op]</w:t>
            </w:r>
          </w:p>
        </w:tc>
        <w:tc>
          <w:tcPr>
            <w:tcW w:w="2562" w:type="dxa"/>
          </w:tcPr>
          <w:p w:rsidR="002773A5" w:rsidRPr="0047669F" w:rsidRDefault="002773A5" w:rsidP="002773A5">
            <w:pPr>
              <w:pStyle w:val="Geenafstand1"/>
            </w:pPr>
            <w:r w:rsidRPr="0047669F">
              <w:t>[Geef tekst op]</w:t>
            </w:r>
          </w:p>
        </w:tc>
        <w:tc>
          <w:tcPr>
            <w:tcW w:w="2082" w:type="dxa"/>
          </w:tcPr>
          <w:p w:rsidR="002773A5" w:rsidRPr="0047669F" w:rsidRDefault="002773A5" w:rsidP="002773A5">
            <w:pPr>
              <w:pStyle w:val="Geenafstand1"/>
            </w:pPr>
            <w:r w:rsidRPr="0047669F">
              <w:t>[Geef tekst op]</w:t>
            </w:r>
          </w:p>
        </w:tc>
      </w:tr>
      <w:tr w:rsidR="002773A5" w:rsidRPr="0047669F">
        <w:tc>
          <w:tcPr>
            <w:tcW w:w="2685" w:type="dxa"/>
          </w:tcPr>
          <w:p w:rsidR="002773A5" w:rsidRPr="0047669F" w:rsidRDefault="002773A5" w:rsidP="002773A5">
            <w:pPr>
              <w:pStyle w:val="Geenafstand1"/>
            </w:pPr>
            <w:r w:rsidRPr="0047669F">
              <w:t>[Geef tekst op]</w:t>
            </w:r>
          </w:p>
        </w:tc>
        <w:tc>
          <w:tcPr>
            <w:tcW w:w="2560" w:type="dxa"/>
          </w:tcPr>
          <w:p w:rsidR="002773A5" w:rsidRPr="0047669F" w:rsidRDefault="002773A5" w:rsidP="002773A5">
            <w:pPr>
              <w:pStyle w:val="Geenafstand1"/>
            </w:pPr>
            <w:r w:rsidRPr="0047669F">
              <w:t>[Geef tekst op]</w:t>
            </w:r>
          </w:p>
        </w:tc>
        <w:tc>
          <w:tcPr>
            <w:tcW w:w="2562" w:type="dxa"/>
          </w:tcPr>
          <w:p w:rsidR="002773A5" w:rsidRPr="0047669F" w:rsidRDefault="002773A5" w:rsidP="002773A5">
            <w:pPr>
              <w:pStyle w:val="Geenafstand1"/>
            </w:pPr>
            <w:r w:rsidRPr="0047669F">
              <w:t>[Geef tekst op]</w:t>
            </w:r>
          </w:p>
        </w:tc>
        <w:tc>
          <w:tcPr>
            <w:tcW w:w="2082" w:type="dxa"/>
          </w:tcPr>
          <w:p w:rsidR="002773A5" w:rsidRPr="0047669F" w:rsidRDefault="002773A5" w:rsidP="002773A5">
            <w:pPr>
              <w:pStyle w:val="Geenafstand1"/>
            </w:pPr>
            <w:r w:rsidRPr="0047669F">
              <w:t>[Geef tekst op]</w:t>
            </w:r>
          </w:p>
        </w:tc>
      </w:tr>
    </w:tbl>
    <w:p w:rsidR="002773A5" w:rsidRDefault="002773A5">
      <w:pPr>
        <w:pStyle w:val="Geenafstand1"/>
        <w:rPr>
          <w:b/>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0"/>
        <w:gridCol w:w="486"/>
        <w:gridCol w:w="639"/>
        <w:gridCol w:w="717"/>
        <w:gridCol w:w="831"/>
        <w:gridCol w:w="1891"/>
        <w:gridCol w:w="459"/>
        <w:gridCol w:w="638"/>
        <w:gridCol w:w="717"/>
        <w:gridCol w:w="881"/>
      </w:tblGrid>
      <w:tr w:rsidR="002773A5" w:rsidRPr="0047669F">
        <w:tc>
          <w:tcPr>
            <w:tcW w:w="2630" w:type="dxa"/>
          </w:tcPr>
          <w:p w:rsidR="002773A5" w:rsidRPr="0047669F" w:rsidRDefault="002773A5">
            <w:pPr>
              <w:pStyle w:val="Geenafstand1"/>
              <w:rPr>
                <w:b/>
                <w:color w:val="215868"/>
                <w:sz w:val="28"/>
              </w:rPr>
            </w:pPr>
            <w:r w:rsidRPr="0047669F">
              <w:rPr>
                <w:b/>
                <w:color w:val="215868"/>
                <w:sz w:val="28"/>
              </w:rPr>
              <w:t>Medische zaken</w:t>
            </w:r>
          </w:p>
        </w:tc>
        <w:tc>
          <w:tcPr>
            <w:tcW w:w="486" w:type="dxa"/>
          </w:tcPr>
          <w:p w:rsidR="002773A5" w:rsidRPr="0047669F" w:rsidRDefault="002773A5" w:rsidP="002773A5">
            <w:pPr>
              <w:pStyle w:val="Geenafstand1"/>
              <w:rPr>
                <w:b/>
              </w:rPr>
            </w:pPr>
            <w:r w:rsidRPr="0047669F">
              <w:rPr>
                <w:b/>
              </w:rPr>
              <w:t xml:space="preserve">Ja </w:t>
            </w:r>
          </w:p>
        </w:tc>
        <w:tc>
          <w:tcPr>
            <w:tcW w:w="639" w:type="dxa"/>
          </w:tcPr>
          <w:p w:rsidR="002773A5" w:rsidRPr="0047669F" w:rsidRDefault="002773A5" w:rsidP="002773A5">
            <w:pPr>
              <w:pStyle w:val="Geenafstand1"/>
              <w:rPr>
                <w:b/>
              </w:rPr>
            </w:pPr>
            <w:r w:rsidRPr="0047669F">
              <w:rPr>
                <w:b/>
              </w:rPr>
              <w:t xml:space="preserve">Nee </w:t>
            </w:r>
          </w:p>
        </w:tc>
        <w:tc>
          <w:tcPr>
            <w:tcW w:w="717" w:type="dxa"/>
          </w:tcPr>
          <w:p w:rsidR="002773A5" w:rsidRPr="0047669F" w:rsidRDefault="002773A5">
            <w:pPr>
              <w:pStyle w:val="Geenafstand1"/>
              <w:rPr>
                <w:b/>
              </w:rPr>
            </w:pPr>
            <w:r w:rsidRPr="0047669F">
              <w:rPr>
                <w:b/>
              </w:rPr>
              <w:t>Links</w:t>
            </w:r>
          </w:p>
        </w:tc>
        <w:tc>
          <w:tcPr>
            <w:tcW w:w="831" w:type="dxa"/>
          </w:tcPr>
          <w:p w:rsidR="002773A5" w:rsidRPr="0047669F" w:rsidRDefault="002773A5">
            <w:pPr>
              <w:pStyle w:val="Geenafstand1"/>
              <w:rPr>
                <w:b/>
              </w:rPr>
            </w:pPr>
            <w:r w:rsidRPr="0047669F">
              <w:rPr>
                <w:b/>
              </w:rPr>
              <w:t>rechts</w:t>
            </w:r>
          </w:p>
        </w:tc>
        <w:tc>
          <w:tcPr>
            <w:tcW w:w="1891" w:type="dxa"/>
          </w:tcPr>
          <w:p w:rsidR="002773A5" w:rsidRPr="0047669F" w:rsidRDefault="002773A5">
            <w:pPr>
              <w:pStyle w:val="Geenafstand1"/>
              <w:rPr>
                <w:b/>
              </w:rPr>
            </w:pPr>
          </w:p>
        </w:tc>
        <w:tc>
          <w:tcPr>
            <w:tcW w:w="459" w:type="dxa"/>
          </w:tcPr>
          <w:p w:rsidR="002773A5" w:rsidRPr="0047669F" w:rsidRDefault="002773A5">
            <w:pPr>
              <w:pStyle w:val="Geenafstand1"/>
              <w:rPr>
                <w:b/>
              </w:rPr>
            </w:pPr>
            <w:r w:rsidRPr="0047669F">
              <w:rPr>
                <w:b/>
              </w:rPr>
              <w:t>Ja</w:t>
            </w:r>
          </w:p>
        </w:tc>
        <w:tc>
          <w:tcPr>
            <w:tcW w:w="638" w:type="dxa"/>
          </w:tcPr>
          <w:p w:rsidR="002773A5" w:rsidRPr="0047669F" w:rsidRDefault="002773A5">
            <w:pPr>
              <w:pStyle w:val="Geenafstand1"/>
              <w:rPr>
                <w:b/>
              </w:rPr>
            </w:pPr>
            <w:r w:rsidRPr="0047669F">
              <w:rPr>
                <w:b/>
              </w:rPr>
              <w:t>Nee</w:t>
            </w:r>
          </w:p>
        </w:tc>
        <w:tc>
          <w:tcPr>
            <w:tcW w:w="717" w:type="dxa"/>
          </w:tcPr>
          <w:p w:rsidR="002773A5" w:rsidRPr="0047669F" w:rsidRDefault="002773A5">
            <w:pPr>
              <w:pStyle w:val="Geenafstand1"/>
              <w:rPr>
                <w:b/>
              </w:rPr>
            </w:pPr>
            <w:r w:rsidRPr="0047669F">
              <w:rPr>
                <w:b/>
              </w:rPr>
              <w:t>Links</w:t>
            </w:r>
          </w:p>
        </w:tc>
        <w:tc>
          <w:tcPr>
            <w:tcW w:w="881" w:type="dxa"/>
          </w:tcPr>
          <w:p w:rsidR="002773A5" w:rsidRPr="0047669F" w:rsidRDefault="002773A5">
            <w:pPr>
              <w:pStyle w:val="Geenafstand1"/>
              <w:rPr>
                <w:b/>
              </w:rPr>
            </w:pPr>
            <w:r w:rsidRPr="0047669F">
              <w:rPr>
                <w:b/>
              </w:rPr>
              <w:t>Rechts</w:t>
            </w:r>
          </w:p>
        </w:tc>
      </w:tr>
      <w:tr w:rsidR="002773A5" w:rsidRPr="0047669F">
        <w:tc>
          <w:tcPr>
            <w:tcW w:w="2630" w:type="dxa"/>
          </w:tcPr>
          <w:p w:rsidR="002773A5" w:rsidRPr="0047669F" w:rsidRDefault="002773A5">
            <w:pPr>
              <w:pStyle w:val="Geenafstand1"/>
            </w:pPr>
            <w:r w:rsidRPr="0047669F">
              <w:t xml:space="preserve">IV </w:t>
            </w:r>
            <w:proofErr w:type="spellStart"/>
            <w:r w:rsidRPr="0047669F">
              <w:t>catheter</w:t>
            </w:r>
            <w:proofErr w:type="spellEnd"/>
          </w:p>
        </w:tc>
        <w:tc>
          <w:tcPr>
            <w:tcW w:w="486" w:type="dxa"/>
          </w:tcPr>
          <w:p w:rsidR="002773A5" w:rsidRPr="0047669F" w:rsidRDefault="002773A5">
            <w:pPr>
              <w:pStyle w:val="Geenafstand1"/>
            </w:pPr>
          </w:p>
        </w:tc>
        <w:tc>
          <w:tcPr>
            <w:tcW w:w="639" w:type="dxa"/>
          </w:tcPr>
          <w:p w:rsidR="002773A5" w:rsidRPr="0047669F" w:rsidRDefault="002773A5">
            <w:pPr>
              <w:pStyle w:val="Geenafstand1"/>
            </w:pPr>
          </w:p>
        </w:tc>
        <w:tc>
          <w:tcPr>
            <w:tcW w:w="717" w:type="dxa"/>
          </w:tcPr>
          <w:p w:rsidR="002773A5" w:rsidRPr="0047669F" w:rsidRDefault="002773A5">
            <w:pPr>
              <w:pStyle w:val="Geenafstand1"/>
            </w:pPr>
          </w:p>
        </w:tc>
        <w:tc>
          <w:tcPr>
            <w:tcW w:w="831" w:type="dxa"/>
          </w:tcPr>
          <w:p w:rsidR="002773A5" w:rsidRPr="0047669F" w:rsidRDefault="002773A5">
            <w:pPr>
              <w:pStyle w:val="Geenafstand1"/>
            </w:pPr>
          </w:p>
        </w:tc>
        <w:tc>
          <w:tcPr>
            <w:tcW w:w="1891" w:type="dxa"/>
          </w:tcPr>
          <w:p w:rsidR="002773A5" w:rsidRPr="0047669F" w:rsidRDefault="002773A5">
            <w:pPr>
              <w:pStyle w:val="Geenafstand1"/>
            </w:pPr>
            <w:r w:rsidRPr="0047669F">
              <w:t xml:space="preserve">Urine </w:t>
            </w:r>
            <w:proofErr w:type="spellStart"/>
            <w:r w:rsidRPr="0047669F">
              <w:t>catheter</w:t>
            </w:r>
            <w:proofErr w:type="spellEnd"/>
          </w:p>
        </w:tc>
        <w:tc>
          <w:tcPr>
            <w:tcW w:w="459" w:type="dxa"/>
          </w:tcPr>
          <w:p w:rsidR="002773A5" w:rsidRPr="0047669F" w:rsidRDefault="002773A5">
            <w:pPr>
              <w:pStyle w:val="Geenafstand1"/>
            </w:pPr>
          </w:p>
        </w:tc>
        <w:tc>
          <w:tcPr>
            <w:tcW w:w="638" w:type="dxa"/>
          </w:tcPr>
          <w:p w:rsidR="002773A5" w:rsidRPr="0047669F" w:rsidRDefault="002773A5">
            <w:pPr>
              <w:pStyle w:val="Geenafstand1"/>
            </w:pPr>
          </w:p>
        </w:tc>
        <w:tc>
          <w:tcPr>
            <w:tcW w:w="717" w:type="dxa"/>
          </w:tcPr>
          <w:p w:rsidR="002773A5" w:rsidRPr="0047669F" w:rsidRDefault="002773A5">
            <w:pPr>
              <w:pStyle w:val="Geenafstand1"/>
            </w:pPr>
          </w:p>
        </w:tc>
        <w:tc>
          <w:tcPr>
            <w:tcW w:w="881" w:type="dxa"/>
          </w:tcPr>
          <w:p w:rsidR="002773A5" w:rsidRPr="0047669F" w:rsidRDefault="002773A5">
            <w:pPr>
              <w:pStyle w:val="Geenafstand1"/>
            </w:pPr>
          </w:p>
        </w:tc>
      </w:tr>
      <w:tr w:rsidR="002773A5" w:rsidRPr="0047669F">
        <w:tc>
          <w:tcPr>
            <w:tcW w:w="2630" w:type="dxa"/>
          </w:tcPr>
          <w:p w:rsidR="002773A5" w:rsidRPr="0047669F" w:rsidRDefault="002773A5">
            <w:pPr>
              <w:pStyle w:val="Geenafstand1"/>
            </w:pPr>
            <w:proofErr w:type="spellStart"/>
            <w:r w:rsidRPr="0047669F">
              <w:lastRenderedPageBreak/>
              <w:t>Port-a-cath</w:t>
            </w:r>
            <w:proofErr w:type="spellEnd"/>
          </w:p>
        </w:tc>
        <w:tc>
          <w:tcPr>
            <w:tcW w:w="486" w:type="dxa"/>
          </w:tcPr>
          <w:p w:rsidR="002773A5" w:rsidRPr="0047669F" w:rsidRDefault="002773A5">
            <w:pPr>
              <w:pStyle w:val="Geenafstand1"/>
            </w:pPr>
          </w:p>
        </w:tc>
        <w:tc>
          <w:tcPr>
            <w:tcW w:w="639" w:type="dxa"/>
          </w:tcPr>
          <w:p w:rsidR="002773A5" w:rsidRPr="0047669F" w:rsidRDefault="002773A5">
            <w:pPr>
              <w:pStyle w:val="Geenafstand1"/>
            </w:pPr>
          </w:p>
        </w:tc>
        <w:tc>
          <w:tcPr>
            <w:tcW w:w="717" w:type="dxa"/>
          </w:tcPr>
          <w:p w:rsidR="002773A5" w:rsidRPr="0047669F" w:rsidRDefault="002773A5">
            <w:pPr>
              <w:pStyle w:val="Geenafstand1"/>
            </w:pPr>
          </w:p>
        </w:tc>
        <w:tc>
          <w:tcPr>
            <w:tcW w:w="831" w:type="dxa"/>
          </w:tcPr>
          <w:p w:rsidR="002773A5" w:rsidRPr="0047669F" w:rsidRDefault="002773A5">
            <w:pPr>
              <w:pStyle w:val="Geenafstand1"/>
            </w:pPr>
          </w:p>
        </w:tc>
        <w:tc>
          <w:tcPr>
            <w:tcW w:w="1891" w:type="dxa"/>
          </w:tcPr>
          <w:p w:rsidR="002773A5" w:rsidRPr="0047669F" w:rsidRDefault="002773A5">
            <w:pPr>
              <w:pStyle w:val="Geenafstand1"/>
            </w:pPr>
            <w:r w:rsidRPr="0047669F">
              <w:t>Darmstoma</w:t>
            </w:r>
          </w:p>
        </w:tc>
        <w:tc>
          <w:tcPr>
            <w:tcW w:w="459" w:type="dxa"/>
          </w:tcPr>
          <w:p w:rsidR="002773A5" w:rsidRPr="0047669F" w:rsidRDefault="002773A5">
            <w:pPr>
              <w:pStyle w:val="Geenafstand1"/>
            </w:pPr>
          </w:p>
        </w:tc>
        <w:tc>
          <w:tcPr>
            <w:tcW w:w="638" w:type="dxa"/>
          </w:tcPr>
          <w:p w:rsidR="002773A5" w:rsidRPr="0047669F" w:rsidRDefault="002773A5">
            <w:pPr>
              <w:pStyle w:val="Geenafstand1"/>
            </w:pPr>
          </w:p>
        </w:tc>
        <w:tc>
          <w:tcPr>
            <w:tcW w:w="717" w:type="dxa"/>
          </w:tcPr>
          <w:p w:rsidR="002773A5" w:rsidRPr="0047669F" w:rsidRDefault="002773A5">
            <w:pPr>
              <w:pStyle w:val="Geenafstand1"/>
            </w:pPr>
          </w:p>
        </w:tc>
        <w:tc>
          <w:tcPr>
            <w:tcW w:w="881" w:type="dxa"/>
          </w:tcPr>
          <w:p w:rsidR="002773A5" w:rsidRPr="0047669F" w:rsidRDefault="002773A5">
            <w:pPr>
              <w:pStyle w:val="Geenafstand1"/>
            </w:pPr>
          </w:p>
        </w:tc>
      </w:tr>
      <w:tr w:rsidR="002773A5" w:rsidRPr="0047669F">
        <w:tc>
          <w:tcPr>
            <w:tcW w:w="2630" w:type="dxa"/>
          </w:tcPr>
          <w:p w:rsidR="002773A5" w:rsidRPr="0047669F" w:rsidRDefault="002773A5">
            <w:pPr>
              <w:pStyle w:val="Geenafstand1"/>
            </w:pPr>
            <w:r w:rsidRPr="0047669F">
              <w:t>Borstimplantaat</w:t>
            </w:r>
          </w:p>
        </w:tc>
        <w:tc>
          <w:tcPr>
            <w:tcW w:w="486" w:type="dxa"/>
          </w:tcPr>
          <w:p w:rsidR="002773A5" w:rsidRPr="0047669F" w:rsidRDefault="002773A5">
            <w:pPr>
              <w:pStyle w:val="Geenafstand1"/>
            </w:pPr>
          </w:p>
        </w:tc>
        <w:tc>
          <w:tcPr>
            <w:tcW w:w="639" w:type="dxa"/>
          </w:tcPr>
          <w:p w:rsidR="002773A5" w:rsidRPr="0047669F" w:rsidRDefault="002773A5">
            <w:pPr>
              <w:pStyle w:val="Geenafstand1"/>
            </w:pPr>
          </w:p>
        </w:tc>
        <w:tc>
          <w:tcPr>
            <w:tcW w:w="717" w:type="dxa"/>
          </w:tcPr>
          <w:p w:rsidR="002773A5" w:rsidRPr="0047669F" w:rsidRDefault="002773A5">
            <w:pPr>
              <w:pStyle w:val="Geenafstand1"/>
            </w:pPr>
          </w:p>
        </w:tc>
        <w:tc>
          <w:tcPr>
            <w:tcW w:w="831" w:type="dxa"/>
          </w:tcPr>
          <w:p w:rsidR="002773A5" w:rsidRPr="0047669F" w:rsidRDefault="002773A5">
            <w:pPr>
              <w:pStyle w:val="Geenafstand1"/>
            </w:pPr>
          </w:p>
        </w:tc>
        <w:tc>
          <w:tcPr>
            <w:tcW w:w="1891" w:type="dxa"/>
          </w:tcPr>
          <w:p w:rsidR="002773A5" w:rsidRPr="0047669F" w:rsidRDefault="002773A5">
            <w:pPr>
              <w:pStyle w:val="Geenafstand1"/>
            </w:pPr>
            <w:r w:rsidRPr="0047669F">
              <w:t>Voedingssonde</w:t>
            </w:r>
          </w:p>
        </w:tc>
        <w:tc>
          <w:tcPr>
            <w:tcW w:w="459" w:type="dxa"/>
          </w:tcPr>
          <w:p w:rsidR="002773A5" w:rsidRPr="0047669F" w:rsidRDefault="002773A5">
            <w:pPr>
              <w:pStyle w:val="Geenafstand1"/>
            </w:pPr>
          </w:p>
        </w:tc>
        <w:tc>
          <w:tcPr>
            <w:tcW w:w="638" w:type="dxa"/>
          </w:tcPr>
          <w:p w:rsidR="002773A5" w:rsidRPr="0047669F" w:rsidRDefault="002773A5">
            <w:pPr>
              <w:pStyle w:val="Geenafstand1"/>
            </w:pPr>
          </w:p>
        </w:tc>
        <w:tc>
          <w:tcPr>
            <w:tcW w:w="717" w:type="dxa"/>
          </w:tcPr>
          <w:p w:rsidR="002773A5" w:rsidRPr="0047669F" w:rsidRDefault="002773A5">
            <w:pPr>
              <w:pStyle w:val="Geenafstand1"/>
            </w:pPr>
          </w:p>
        </w:tc>
        <w:tc>
          <w:tcPr>
            <w:tcW w:w="881" w:type="dxa"/>
          </w:tcPr>
          <w:p w:rsidR="002773A5" w:rsidRPr="0047669F" w:rsidRDefault="002773A5">
            <w:pPr>
              <w:pStyle w:val="Geenafstand1"/>
            </w:pPr>
          </w:p>
        </w:tc>
      </w:tr>
      <w:tr w:rsidR="002773A5" w:rsidRPr="0047669F">
        <w:tc>
          <w:tcPr>
            <w:tcW w:w="2630" w:type="dxa"/>
          </w:tcPr>
          <w:p w:rsidR="002773A5" w:rsidRPr="0047669F" w:rsidRDefault="002773A5">
            <w:pPr>
              <w:pStyle w:val="Geenafstand1"/>
            </w:pPr>
            <w:r w:rsidRPr="0047669F">
              <w:t>Borst prothese</w:t>
            </w:r>
          </w:p>
        </w:tc>
        <w:tc>
          <w:tcPr>
            <w:tcW w:w="486" w:type="dxa"/>
          </w:tcPr>
          <w:p w:rsidR="002773A5" w:rsidRPr="0047669F" w:rsidRDefault="002773A5">
            <w:pPr>
              <w:pStyle w:val="Geenafstand1"/>
            </w:pPr>
          </w:p>
        </w:tc>
        <w:tc>
          <w:tcPr>
            <w:tcW w:w="639" w:type="dxa"/>
          </w:tcPr>
          <w:p w:rsidR="002773A5" w:rsidRPr="0047669F" w:rsidRDefault="002773A5">
            <w:pPr>
              <w:pStyle w:val="Geenafstand1"/>
            </w:pPr>
          </w:p>
        </w:tc>
        <w:tc>
          <w:tcPr>
            <w:tcW w:w="717" w:type="dxa"/>
          </w:tcPr>
          <w:p w:rsidR="002773A5" w:rsidRPr="0047669F" w:rsidRDefault="002773A5">
            <w:pPr>
              <w:pStyle w:val="Geenafstand1"/>
            </w:pPr>
          </w:p>
        </w:tc>
        <w:tc>
          <w:tcPr>
            <w:tcW w:w="831" w:type="dxa"/>
          </w:tcPr>
          <w:p w:rsidR="002773A5" w:rsidRPr="0047669F" w:rsidRDefault="002773A5">
            <w:pPr>
              <w:pStyle w:val="Geenafstand1"/>
            </w:pPr>
          </w:p>
        </w:tc>
        <w:tc>
          <w:tcPr>
            <w:tcW w:w="1891" w:type="dxa"/>
          </w:tcPr>
          <w:p w:rsidR="002773A5" w:rsidRPr="0047669F" w:rsidRDefault="002773A5">
            <w:pPr>
              <w:pStyle w:val="Geenafstand1"/>
            </w:pPr>
            <w:r w:rsidRPr="0047669F">
              <w:t>Draagt u pruik?</w:t>
            </w:r>
          </w:p>
        </w:tc>
        <w:tc>
          <w:tcPr>
            <w:tcW w:w="459" w:type="dxa"/>
          </w:tcPr>
          <w:p w:rsidR="002773A5" w:rsidRPr="0047669F" w:rsidRDefault="002773A5">
            <w:pPr>
              <w:pStyle w:val="Geenafstand1"/>
            </w:pPr>
          </w:p>
        </w:tc>
        <w:tc>
          <w:tcPr>
            <w:tcW w:w="638" w:type="dxa"/>
          </w:tcPr>
          <w:p w:rsidR="002773A5" w:rsidRPr="0047669F" w:rsidRDefault="002773A5">
            <w:pPr>
              <w:pStyle w:val="Geenafstand1"/>
            </w:pPr>
          </w:p>
        </w:tc>
        <w:tc>
          <w:tcPr>
            <w:tcW w:w="717" w:type="dxa"/>
          </w:tcPr>
          <w:p w:rsidR="002773A5" w:rsidRPr="0047669F" w:rsidRDefault="002773A5">
            <w:pPr>
              <w:pStyle w:val="Geenafstand1"/>
            </w:pPr>
          </w:p>
        </w:tc>
        <w:tc>
          <w:tcPr>
            <w:tcW w:w="881" w:type="dxa"/>
          </w:tcPr>
          <w:p w:rsidR="002773A5" w:rsidRPr="0047669F" w:rsidRDefault="002773A5">
            <w:pPr>
              <w:pStyle w:val="Geenafstand1"/>
            </w:pPr>
          </w:p>
        </w:tc>
      </w:tr>
      <w:tr w:rsidR="002773A5" w:rsidRPr="0047669F">
        <w:tc>
          <w:tcPr>
            <w:tcW w:w="2630" w:type="dxa"/>
          </w:tcPr>
          <w:p w:rsidR="002773A5" w:rsidRPr="0047669F" w:rsidRDefault="002773A5">
            <w:pPr>
              <w:pStyle w:val="Geenafstand1"/>
            </w:pPr>
            <w:r w:rsidRPr="0047669F">
              <w:t>Borstreconstructie</w:t>
            </w:r>
          </w:p>
        </w:tc>
        <w:tc>
          <w:tcPr>
            <w:tcW w:w="486" w:type="dxa"/>
          </w:tcPr>
          <w:p w:rsidR="002773A5" w:rsidRPr="0047669F" w:rsidRDefault="002773A5">
            <w:pPr>
              <w:pStyle w:val="Geenafstand1"/>
            </w:pPr>
          </w:p>
        </w:tc>
        <w:tc>
          <w:tcPr>
            <w:tcW w:w="639" w:type="dxa"/>
          </w:tcPr>
          <w:p w:rsidR="002773A5" w:rsidRPr="0047669F" w:rsidRDefault="002773A5">
            <w:pPr>
              <w:pStyle w:val="Geenafstand1"/>
            </w:pPr>
          </w:p>
        </w:tc>
        <w:tc>
          <w:tcPr>
            <w:tcW w:w="717" w:type="dxa"/>
          </w:tcPr>
          <w:p w:rsidR="002773A5" w:rsidRPr="0047669F" w:rsidRDefault="002773A5">
            <w:pPr>
              <w:pStyle w:val="Geenafstand1"/>
            </w:pPr>
          </w:p>
        </w:tc>
        <w:tc>
          <w:tcPr>
            <w:tcW w:w="831" w:type="dxa"/>
          </w:tcPr>
          <w:p w:rsidR="002773A5" w:rsidRPr="0047669F" w:rsidRDefault="002773A5">
            <w:pPr>
              <w:pStyle w:val="Geenafstand1"/>
            </w:pPr>
          </w:p>
        </w:tc>
        <w:tc>
          <w:tcPr>
            <w:tcW w:w="1891" w:type="dxa"/>
          </w:tcPr>
          <w:p w:rsidR="002773A5" w:rsidRPr="0047669F" w:rsidRDefault="002773A5">
            <w:pPr>
              <w:pStyle w:val="Geenafstand1"/>
            </w:pPr>
          </w:p>
        </w:tc>
        <w:tc>
          <w:tcPr>
            <w:tcW w:w="459" w:type="dxa"/>
          </w:tcPr>
          <w:p w:rsidR="002773A5" w:rsidRPr="0047669F" w:rsidRDefault="002773A5">
            <w:pPr>
              <w:pStyle w:val="Geenafstand1"/>
            </w:pPr>
          </w:p>
        </w:tc>
        <w:tc>
          <w:tcPr>
            <w:tcW w:w="638" w:type="dxa"/>
          </w:tcPr>
          <w:p w:rsidR="002773A5" w:rsidRPr="0047669F" w:rsidRDefault="002773A5">
            <w:pPr>
              <w:pStyle w:val="Geenafstand1"/>
            </w:pPr>
          </w:p>
        </w:tc>
        <w:tc>
          <w:tcPr>
            <w:tcW w:w="717" w:type="dxa"/>
          </w:tcPr>
          <w:p w:rsidR="002773A5" w:rsidRPr="0047669F" w:rsidRDefault="002773A5">
            <w:pPr>
              <w:pStyle w:val="Geenafstand1"/>
            </w:pPr>
          </w:p>
        </w:tc>
        <w:tc>
          <w:tcPr>
            <w:tcW w:w="881" w:type="dxa"/>
          </w:tcPr>
          <w:p w:rsidR="002773A5" w:rsidRPr="0047669F" w:rsidRDefault="002773A5">
            <w:pPr>
              <w:pStyle w:val="Geenafstand1"/>
            </w:pPr>
          </w:p>
        </w:tc>
      </w:tr>
    </w:tbl>
    <w:p w:rsidR="002773A5" w:rsidRDefault="002773A5">
      <w:pPr>
        <w:pStyle w:val="Geenafstand1"/>
        <w:rPr>
          <w:b/>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709"/>
        <w:gridCol w:w="1417"/>
        <w:gridCol w:w="1134"/>
        <w:gridCol w:w="2268"/>
      </w:tblGrid>
      <w:tr w:rsidR="002773A5" w:rsidRPr="0047669F">
        <w:tc>
          <w:tcPr>
            <w:tcW w:w="4253" w:type="dxa"/>
          </w:tcPr>
          <w:p w:rsidR="002773A5" w:rsidRPr="0047669F" w:rsidRDefault="002773A5">
            <w:pPr>
              <w:pStyle w:val="Geenafstand1"/>
              <w:rPr>
                <w:b/>
                <w:color w:val="215868"/>
                <w:sz w:val="28"/>
              </w:rPr>
            </w:pPr>
            <w:r w:rsidRPr="0047669F">
              <w:rPr>
                <w:b/>
                <w:color w:val="215868"/>
                <w:sz w:val="28"/>
              </w:rPr>
              <w:t>Heeft u last van de volgende bijwerkingen?</w:t>
            </w:r>
          </w:p>
        </w:tc>
        <w:tc>
          <w:tcPr>
            <w:tcW w:w="709" w:type="dxa"/>
          </w:tcPr>
          <w:p w:rsidR="002773A5" w:rsidRPr="0047669F" w:rsidRDefault="002773A5">
            <w:pPr>
              <w:pStyle w:val="Geenafstand1"/>
              <w:rPr>
                <w:b/>
              </w:rPr>
            </w:pPr>
            <w:proofErr w:type="spellStart"/>
            <w:r w:rsidRPr="0047669F">
              <w:rPr>
                <w:b/>
              </w:rPr>
              <w:t>Nvt</w:t>
            </w:r>
            <w:proofErr w:type="spellEnd"/>
          </w:p>
        </w:tc>
        <w:tc>
          <w:tcPr>
            <w:tcW w:w="1417" w:type="dxa"/>
          </w:tcPr>
          <w:p w:rsidR="002773A5" w:rsidRPr="0047669F" w:rsidRDefault="002773A5">
            <w:pPr>
              <w:pStyle w:val="Geenafstand1"/>
              <w:rPr>
                <w:b/>
              </w:rPr>
            </w:pPr>
            <w:r w:rsidRPr="0047669F">
              <w:rPr>
                <w:b/>
              </w:rPr>
              <w:t>Momenteel</w:t>
            </w:r>
          </w:p>
          <w:p w:rsidR="002773A5" w:rsidRPr="0047669F" w:rsidRDefault="002773A5">
            <w:pPr>
              <w:pStyle w:val="Geenafstand1"/>
              <w:rPr>
                <w:b/>
              </w:rPr>
            </w:pPr>
            <w:r w:rsidRPr="0047669F">
              <w:rPr>
                <w:b/>
              </w:rPr>
              <w:t>last</w:t>
            </w:r>
          </w:p>
        </w:tc>
        <w:tc>
          <w:tcPr>
            <w:tcW w:w="1134" w:type="dxa"/>
          </w:tcPr>
          <w:p w:rsidR="002773A5" w:rsidRPr="0047669F" w:rsidRDefault="002773A5">
            <w:pPr>
              <w:pStyle w:val="Geenafstand1"/>
              <w:rPr>
                <w:b/>
              </w:rPr>
            </w:pPr>
            <w:r w:rsidRPr="0047669F">
              <w:rPr>
                <w:b/>
              </w:rPr>
              <w:t>Verleden last</w:t>
            </w:r>
          </w:p>
        </w:tc>
        <w:tc>
          <w:tcPr>
            <w:tcW w:w="2268" w:type="dxa"/>
          </w:tcPr>
          <w:p w:rsidR="002773A5" w:rsidRPr="0047669F" w:rsidRDefault="002773A5">
            <w:pPr>
              <w:pStyle w:val="Geenafstand1"/>
              <w:rPr>
                <w:b/>
              </w:rPr>
            </w:pPr>
            <w:r w:rsidRPr="0047669F">
              <w:rPr>
                <w:b/>
              </w:rPr>
              <w:t>opmerkingen</w:t>
            </w:r>
          </w:p>
        </w:tc>
      </w:tr>
      <w:tr w:rsidR="002773A5" w:rsidRPr="0047669F">
        <w:tc>
          <w:tcPr>
            <w:tcW w:w="4253" w:type="dxa"/>
          </w:tcPr>
          <w:p w:rsidR="002773A5" w:rsidRPr="0047669F" w:rsidRDefault="002773A5" w:rsidP="002773A5">
            <w:pPr>
              <w:pStyle w:val="Geenafstand1"/>
            </w:pPr>
            <w:r w:rsidRPr="0047669F">
              <w:t>Bewegingsbeperkingen/functiebeperking</w:t>
            </w:r>
            <w:r w:rsidRPr="0047669F">
              <w:rPr>
                <w:i/>
                <w:sz w:val="22"/>
              </w:rPr>
              <w:t>(waar)</w:t>
            </w:r>
            <w:r w:rsidRPr="0047669F">
              <w:t>?</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 xml:space="preserve">Gespannen spieren </w:t>
            </w:r>
            <w:r w:rsidRPr="0047669F">
              <w:rPr>
                <w:i/>
                <w:sz w:val="22"/>
              </w:rPr>
              <w:t>(welke)?</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Osteoporose?</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rPr>
                <w:i/>
                <w:sz w:val="22"/>
              </w:rPr>
            </w:pPr>
            <w:r w:rsidRPr="0047669F">
              <w:t xml:space="preserve">Pijn </w:t>
            </w:r>
            <w:r w:rsidRPr="0047669F">
              <w:rPr>
                <w:i/>
                <w:sz w:val="22"/>
              </w:rPr>
              <w:t>(waar?)</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 xml:space="preserve">Bot pijn </w:t>
            </w:r>
            <w:r w:rsidRPr="0047669F">
              <w:rPr>
                <w:i/>
              </w:rPr>
              <w:t>(waar</w:t>
            </w:r>
            <w:r w:rsidRPr="0047669F">
              <w:t>)?</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 xml:space="preserve">Botbreuken </w:t>
            </w:r>
            <w:r w:rsidRPr="0047669F">
              <w:rPr>
                <w:i/>
              </w:rPr>
              <w:t>(waar)?</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 xml:space="preserve">Gewrichtsproblemen </w:t>
            </w:r>
            <w:r w:rsidRPr="0047669F">
              <w:rPr>
                <w:i/>
              </w:rPr>
              <w:t>(waar)?</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 xml:space="preserve">Gewrichtsprothese </w:t>
            </w:r>
            <w:r w:rsidRPr="0047669F">
              <w:rPr>
                <w:i/>
              </w:rPr>
              <w:t>(waar)?</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Aanraking/druk sensitiviteit?</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Operatiewond?</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proofErr w:type="spellStart"/>
            <w:r w:rsidRPr="0047669F">
              <w:t>Verklevingen</w:t>
            </w:r>
            <w:proofErr w:type="spellEnd"/>
            <w:r w:rsidRPr="0047669F">
              <w:t>?</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Branden/jeuken/ tintelen/prikken/gevoelloosheid in armen/handen/benen/voeten?</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Neuropathie voeten/handen?</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Huidinfectie?</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Droge huid?</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Reactie huid n.a.v. radiotherapie?</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Open wond(</w:t>
            </w:r>
            <w:proofErr w:type="spellStart"/>
            <w:r w:rsidRPr="0047669F">
              <w:t>jes</w:t>
            </w:r>
            <w:proofErr w:type="spellEnd"/>
            <w:r w:rsidRPr="0047669F">
              <w:t>)?</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Haaruitval?</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Snel blauwe plekken?</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Lage bloedwaardes?</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Hoge/lage bloeddruk?</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t>Vocht vasthouden</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Extreem koud/warm?</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t xml:space="preserve">(Diep Veneuze) </w:t>
            </w:r>
            <w:r w:rsidRPr="0047669F">
              <w:t>Trombose</w:t>
            </w:r>
            <w:r>
              <w:t>/longembolie?</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Koorts?</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Allergieën?</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Radioactiviteit?</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Besmettelijke aandoeningen?</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Mondzweertjes?</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r w:rsidRPr="0047669F">
              <w:t>Obstipatie/diarree?</w:t>
            </w:r>
          </w:p>
        </w:tc>
        <w:tc>
          <w:tcPr>
            <w:tcW w:w="709" w:type="dxa"/>
          </w:tcPr>
          <w:p w:rsidR="002773A5" w:rsidRPr="0047669F" w:rsidRDefault="002773A5" w:rsidP="002773A5">
            <w:pPr>
              <w:pStyle w:val="Geenafstand1"/>
            </w:pPr>
          </w:p>
        </w:tc>
        <w:tc>
          <w:tcPr>
            <w:tcW w:w="1417" w:type="dxa"/>
          </w:tcPr>
          <w:p w:rsidR="002773A5" w:rsidRPr="0047669F" w:rsidRDefault="002773A5" w:rsidP="002773A5">
            <w:pPr>
              <w:pStyle w:val="Geenafstand1"/>
            </w:pPr>
          </w:p>
        </w:tc>
        <w:tc>
          <w:tcPr>
            <w:tcW w:w="1134" w:type="dxa"/>
          </w:tcPr>
          <w:p w:rsidR="002773A5" w:rsidRPr="0047669F" w:rsidRDefault="002773A5" w:rsidP="002773A5">
            <w:pPr>
              <w:pStyle w:val="Geenafstand1"/>
            </w:pPr>
          </w:p>
        </w:tc>
        <w:tc>
          <w:tcPr>
            <w:tcW w:w="2268" w:type="dxa"/>
          </w:tcPr>
          <w:p w:rsidR="002773A5" w:rsidRPr="0047669F" w:rsidRDefault="002773A5" w:rsidP="002773A5">
            <w:pPr>
              <w:pStyle w:val="Geenafstand1"/>
            </w:pPr>
            <w:r w:rsidRPr="0047669F">
              <w:t>[Geef tekst op]</w:t>
            </w:r>
          </w:p>
        </w:tc>
      </w:tr>
    </w:tbl>
    <w:p w:rsidR="002773A5" w:rsidRDefault="002773A5">
      <w:pPr>
        <w:pStyle w:val="Geenafstand1"/>
        <w:rPr>
          <w:b/>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3260"/>
        <w:gridCol w:w="2268"/>
      </w:tblGrid>
      <w:tr w:rsidR="002773A5" w:rsidRPr="0047669F">
        <w:tc>
          <w:tcPr>
            <w:tcW w:w="4253" w:type="dxa"/>
          </w:tcPr>
          <w:p w:rsidR="002773A5" w:rsidRPr="0047669F" w:rsidRDefault="002773A5" w:rsidP="002773A5">
            <w:pPr>
              <w:pStyle w:val="Geenafstand1"/>
              <w:rPr>
                <w:b/>
                <w:color w:val="215868"/>
                <w:sz w:val="28"/>
              </w:rPr>
            </w:pPr>
            <w:r w:rsidRPr="0047669F">
              <w:rPr>
                <w:b/>
                <w:color w:val="215868"/>
                <w:sz w:val="28"/>
              </w:rPr>
              <w:t>Overige klachten</w:t>
            </w:r>
          </w:p>
          <w:p w:rsidR="002773A5" w:rsidRPr="0047669F" w:rsidRDefault="002773A5" w:rsidP="002773A5">
            <w:pPr>
              <w:pStyle w:val="Geenafstand1"/>
              <w:rPr>
                <w:b/>
              </w:rPr>
            </w:pPr>
            <w:r w:rsidRPr="0047669F">
              <w:rPr>
                <w:b/>
              </w:rPr>
              <w:t>Heeft u nog last van andere klachten en/of aandoeningen?</w:t>
            </w:r>
          </w:p>
        </w:tc>
        <w:tc>
          <w:tcPr>
            <w:tcW w:w="3260" w:type="dxa"/>
          </w:tcPr>
          <w:p w:rsidR="002773A5" w:rsidRPr="0047669F" w:rsidRDefault="002773A5" w:rsidP="002773A5">
            <w:pPr>
              <w:pStyle w:val="Geenafstand1"/>
              <w:rPr>
                <w:b/>
              </w:rPr>
            </w:pPr>
            <w:r w:rsidRPr="0047669F">
              <w:rPr>
                <w:b/>
              </w:rPr>
              <w:t>Klachten</w:t>
            </w:r>
          </w:p>
        </w:tc>
        <w:tc>
          <w:tcPr>
            <w:tcW w:w="2268" w:type="dxa"/>
          </w:tcPr>
          <w:p w:rsidR="002773A5" w:rsidRPr="0047669F" w:rsidRDefault="002773A5" w:rsidP="002773A5">
            <w:pPr>
              <w:pStyle w:val="Geenafstand1"/>
              <w:rPr>
                <w:b/>
              </w:rPr>
            </w:pPr>
            <w:r w:rsidRPr="0047669F">
              <w:rPr>
                <w:b/>
              </w:rPr>
              <w:t>Opmerkingen</w:t>
            </w:r>
          </w:p>
        </w:tc>
      </w:tr>
      <w:tr w:rsidR="002773A5" w:rsidRPr="0047669F">
        <w:tc>
          <w:tcPr>
            <w:tcW w:w="4253" w:type="dxa"/>
          </w:tcPr>
          <w:p w:rsidR="002773A5" w:rsidRPr="0047669F" w:rsidRDefault="002773A5" w:rsidP="002773A5">
            <w:pPr>
              <w:pStyle w:val="Geenafstand1"/>
            </w:pPr>
          </w:p>
        </w:tc>
        <w:tc>
          <w:tcPr>
            <w:tcW w:w="3260" w:type="dxa"/>
          </w:tcPr>
          <w:p w:rsidR="002773A5" w:rsidRPr="0047669F" w:rsidRDefault="002773A5" w:rsidP="002773A5">
            <w:pPr>
              <w:pStyle w:val="Geenafstand1"/>
            </w:pPr>
            <w:r w:rsidRPr="0047669F">
              <w:t>[Geef tekst op]</w:t>
            </w: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p>
        </w:tc>
        <w:tc>
          <w:tcPr>
            <w:tcW w:w="3260" w:type="dxa"/>
          </w:tcPr>
          <w:p w:rsidR="002773A5" w:rsidRPr="0047669F" w:rsidRDefault="002773A5" w:rsidP="002773A5">
            <w:pPr>
              <w:pStyle w:val="Geenafstand1"/>
            </w:pPr>
            <w:r w:rsidRPr="0047669F">
              <w:t>[Geef tekst op]</w:t>
            </w:r>
          </w:p>
        </w:tc>
        <w:tc>
          <w:tcPr>
            <w:tcW w:w="2268" w:type="dxa"/>
          </w:tcPr>
          <w:p w:rsidR="002773A5" w:rsidRPr="0047669F" w:rsidRDefault="002773A5" w:rsidP="002773A5">
            <w:pPr>
              <w:pStyle w:val="Geenafstand1"/>
            </w:pPr>
            <w:r w:rsidRPr="0047669F">
              <w:t>[Geef tekst op]</w:t>
            </w:r>
          </w:p>
        </w:tc>
      </w:tr>
      <w:tr w:rsidR="002773A5" w:rsidRPr="0047669F">
        <w:tc>
          <w:tcPr>
            <w:tcW w:w="4253" w:type="dxa"/>
          </w:tcPr>
          <w:p w:rsidR="002773A5" w:rsidRPr="0047669F" w:rsidRDefault="002773A5" w:rsidP="002773A5">
            <w:pPr>
              <w:pStyle w:val="Geenafstand1"/>
            </w:pPr>
          </w:p>
        </w:tc>
        <w:tc>
          <w:tcPr>
            <w:tcW w:w="3260" w:type="dxa"/>
          </w:tcPr>
          <w:p w:rsidR="002773A5" w:rsidRPr="0047669F" w:rsidRDefault="002773A5" w:rsidP="002773A5">
            <w:pPr>
              <w:pStyle w:val="Geenafstand1"/>
            </w:pPr>
            <w:r w:rsidRPr="0047669F">
              <w:t>[Geef tekst op]</w:t>
            </w:r>
          </w:p>
        </w:tc>
        <w:tc>
          <w:tcPr>
            <w:tcW w:w="2268" w:type="dxa"/>
          </w:tcPr>
          <w:p w:rsidR="002773A5" w:rsidRPr="0047669F" w:rsidRDefault="002773A5" w:rsidP="002773A5">
            <w:pPr>
              <w:pStyle w:val="Geenafstand1"/>
            </w:pPr>
            <w:r w:rsidRPr="0047669F">
              <w:t>[Geef tekst op]</w:t>
            </w:r>
          </w:p>
        </w:tc>
      </w:tr>
    </w:tbl>
    <w:p w:rsidR="002773A5" w:rsidRDefault="002773A5">
      <w:pPr>
        <w:pStyle w:val="Geenafstand1"/>
        <w:rPr>
          <w:b/>
        </w:rPr>
      </w:pPr>
    </w:p>
    <w:tbl>
      <w:tblPr>
        <w:tblW w:w="981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2"/>
        <w:gridCol w:w="921"/>
        <w:gridCol w:w="921"/>
        <w:gridCol w:w="921"/>
        <w:gridCol w:w="535"/>
        <w:gridCol w:w="386"/>
        <w:gridCol w:w="181"/>
        <w:gridCol w:w="142"/>
        <w:gridCol w:w="581"/>
        <w:gridCol w:w="17"/>
        <w:gridCol w:w="921"/>
        <w:gridCol w:w="921"/>
        <w:gridCol w:w="111"/>
        <w:gridCol w:w="811"/>
        <w:gridCol w:w="40"/>
        <w:gridCol w:w="850"/>
        <w:gridCol w:w="32"/>
      </w:tblGrid>
      <w:tr w:rsidR="002773A5" w:rsidRPr="0047669F">
        <w:tc>
          <w:tcPr>
            <w:tcW w:w="9813" w:type="dxa"/>
            <w:gridSpan w:val="17"/>
          </w:tcPr>
          <w:p w:rsidR="002773A5" w:rsidRPr="0047669F" w:rsidRDefault="002773A5" w:rsidP="002773A5">
            <w:pPr>
              <w:pStyle w:val="Geenafstand1"/>
              <w:rPr>
                <w:b/>
                <w:color w:val="215868"/>
                <w:sz w:val="28"/>
              </w:rPr>
            </w:pPr>
            <w:r w:rsidRPr="0047669F">
              <w:rPr>
                <w:b/>
                <w:color w:val="215868"/>
                <w:sz w:val="28"/>
              </w:rPr>
              <w:t>Energie</w:t>
            </w:r>
          </w:p>
          <w:p w:rsidR="002773A5" w:rsidRPr="0047669F" w:rsidRDefault="002773A5" w:rsidP="002773A5">
            <w:pPr>
              <w:pStyle w:val="Geenafstand1"/>
              <w:rPr>
                <w:b/>
                <w:sz w:val="22"/>
              </w:rPr>
            </w:pPr>
            <w:r w:rsidRPr="0047669F">
              <w:rPr>
                <w:sz w:val="22"/>
              </w:rPr>
              <w:t>Welk cijfer zou u geven voor uw energie op dit moment?</w:t>
            </w:r>
            <w:r w:rsidRPr="0047669F">
              <w:rPr>
                <w:b/>
                <w:sz w:val="22"/>
              </w:rPr>
              <w:t xml:space="preserve"> </w:t>
            </w:r>
          </w:p>
          <w:p w:rsidR="002773A5" w:rsidRPr="0047669F" w:rsidRDefault="002773A5" w:rsidP="002773A5">
            <w:pPr>
              <w:pStyle w:val="Geenafstand1"/>
              <w:rPr>
                <w:sz w:val="22"/>
              </w:rPr>
            </w:pPr>
            <w:r w:rsidRPr="0047669F">
              <w:rPr>
                <w:b/>
                <w:sz w:val="22"/>
              </w:rPr>
              <w:t>1 is extreem moe en 10 volop energie</w:t>
            </w:r>
            <w:r w:rsidRPr="0047669F">
              <w:rPr>
                <w:sz w:val="22"/>
              </w:rPr>
              <w:t>.</w:t>
            </w:r>
          </w:p>
        </w:tc>
      </w:tr>
      <w:tr w:rsidR="002773A5" w:rsidRPr="0047669F">
        <w:tc>
          <w:tcPr>
            <w:tcW w:w="1522" w:type="dxa"/>
          </w:tcPr>
          <w:p w:rsidR="002773A5" w:rsidRPr="0047669F" w:rsidRDefault="002773A5" w:rsidP="002773A5">
            <w:pPr>
              <w:pStyle w:val="Geenafstand1"/>
              <w:jc w:val="center"/>
              <w:rPr>
                <w:b/>
              </w:rPr>
            </w:pPr>
            <w:r w:rsidRPr="0047669F">
              <w:rPr>
                <w:b/>
              </w:rPr>
              <w:t>1</w:t>
            </w:r>
          </w:p>
        </w:tc>
        <w:tc>
          <w:tcPr>
            <w:tcW w:w="921" w:type="dxa"/>
          </w:tcPr>
          <w:p w:rsidR="002773A5" w:rsidRPr="0047669F" w:rsidRDefault="002773A5" w:rsidP="002773A5">
            <w:pPr>
              <w:pStyle w:val="Geenafstand1"/>
              <w:jc w:val="center"/>
              <w:rPr>
                <w:b/>
              </w:rPr>
            </w:pPr>
            <w:r w:rsidRPr="0047669F">
              <w:rPr>
                <w:b/>
              </w:rPr>
              <w:t>2</w:t>
            </w:r>
          </w:p>
        </w:tc>
        <w:tc>
          <w:tcPr>
            <w:tcW w:w="921" w:type="dxa"/>
          </w:tcPr>
          <w:p w:rsidR="002773A5" w:rsidRPr="0047669F" w:rsidRDefault="002773A5" w:rsidP="002773A5">
            <w:pPr>
              <w:pStyle w:val="Geenafstand1"/>
              <w:jc w:val="center"/>
              <w:rPr>
                <w:b/>
              </w:rPr>
            </w:pPr>
            <w:r w:rsidRPr="0047669F">
              <w:rPr>
                <w:b/>
              </w:rPr>
              <w:t>3</w:t>
            </w:r>
          </w:p>
        </w:tc>
        <w:tc>
          <w:tcPr>
            <w:tcW w:w="921" w:type="dxa"/>
          </w:tcPr>
          <w:p w:rsidR="002773A5" w:rsidRPr="0047669F" w:rsidRDefault="002773A5" w:rsidP="002773A5">
            <w:pPr>
              <w:pStyle w:val="Geenafstand1"/>
              <w:jc w:val="center"/>
              <w:rPr>
                <w:b/>
              </w:rPr>
            </w:pPr>
            <w:r w:rsidRPr="0047669F">
              <w:rPr>
                <w:b/>
              </w:rPr>
              <w:t>4</w:t>
            </w:r>
          </w:p>
        </w:tc>
        <w:tc>
          <w:tcPr>
            <w:tcW w:w="921" w:type="dxa"/>
            <w:gridSpan w:val="2"/>
          </w:tcPr>
          <w:p w:rsidR="002773A5" w:rsidRPr="0047669F" w:rsidRDefault="002773A5" w:rsidP="002773A5">
            <w:pPr>
              <w:pStyle w:val="Geenafstand1"/>
              <w:jc w:val="center"/>
              <w:rPr>
                <w:b/>
              </w:rPr>
            </w:pPr>
            <w:r w:rsidRPr="0047669F">
              <w:rPr>
                <w:b/>
              </w:rPr>
              <w:t>5</w:t>
            </w:r>
          </w:p>
        </w:tc>
        <w:tc>
          <w:tcPr>
            <w:tcW w:w="921" w:type="dxa"/>
            <w:gridSpan w:val="4"/>
          </w:tcPr>
          <w:p w:rsidR="002773A5" w:rsidRPr="0047669F" w:rsidRDefault="002773A5" w:rsidP="002773A5">
            <w:pPr>
              <w:pStyle w:val="Geenafstand1"/>
              <w:jc w:val="center"/>
              <w:rPr>
                <w:b/>
              </w:rPr>
            </w:pPr>
            <w:r w:rsidRPr="0047669F">
              <w:rPr>
                <w:b/>
              </w:rPr>
              <w:t>6</w:t>
            </w:r>
          </w:p>
        </w:tc>
        <w:tc>
          <w:tcPr>
            <w:tcW w:w="921" w:type="dxa"/>
          </w:tcPr>
          <w:p w:rsidR="002773A5" w:rsidRPr="0047669F" w:rsidRDefault="002773A5" w:rsidP="002773A5">
            <w:pPr>
              <w:pStyle w:val="Geenafstand1"/>
              <w:jc w:val="center"/>
              <w:rPr>
                <w:b/>
              </w:rPr>
            </w:pPr>
            <w:r w:rsidRPr="0047669F">
              <w:rPr>
                <w:b/>
              </w:rPr>
              <w:t>7</w:t>
            </w:r>
          </w:p>
        </w:tc>
        <w:tc>
          <w:tcPr>
            <w:tcW w:w="921" w:type="dxa"/>
          </w:tcPr>
          <w:p w:rsidR="002773A5" w:rsidRPr="0047669F" w:rsidRDefault="002773A5" w:rsidP="002773A5">
            <w:pPr>
              <w:pStyle w:val="Geenafstand1"/>
              <w:jc w:val="center"/>
              <w:rPr>
                <w:b/>
              </w:rPr>
            </w:pPr>
            <w:r w:rsidRPr="0047669F">
              <w:rPr>
                <w:b/>
              </w:rPr>
              <w:t>8</w:t>
            </w:r>
          </w:p>
        </w:tc>
        <w:tc>
          <w:tcPr>
            <w:tcW w:w="922" w:type="dxa"/>
            <w:gridSpan w:val="2"/>
          </w:tcPr>
          <w:p w:rsidR="002773A5" w:rsidRPr="0047669F" w:rsidRDefault="002773A5" w:rsidP="002773A5">
            <w:pPr>
              <w:pStyle w:val="Geenafstand1"/>
              <w:jc w:val="center"/>
              <w:rPr>
                <w:b/>
              </w:rPr>
            </w:pPr>
            <w:r w:rsidRPr="0047669F">
              <w:rPr>
                <w:b/>
              </w:rPr>
              <w:t>9</w:t>
            </w:r>
          </w:p>
        </w:tc>
        <w:tc>
          <w:tcPr>
            <w:tcW w:w="922" w:type="dxa"/>
            <w:gridSpan w:val="3"/>
          </w:tcPr>
          <w:p w:rsidR="002773A5" w:rsidRPr="0047669F" w:rsidRDefault="002773A5" w:rsidP="002773A5">
            <w:pPr>
              <w:pStyle w:val="Geenafstand1"/>
              <w:jc w:val="center"/>
              <w:rPr>
                <w:b/>
              </w:rPr>
            </w:pPr>
            <w:r w:rsidRPr="0047669F">
              <w:rPr>
                <w:b/>
              </w:rPr>
              <w:t>10</w:t>
            </w:r>
          </w:p>
        </w:tc>
      </w:tr>
      <w:tr w:rsidR="002773A5" w:rsidRPr="0047669F">
        <w:tc>
          <w:tcPr>
            <w:tcW w:w="5387" w:type="dxa"/>
            <w:gridSpan w:val="7"/>
          </w:tcPr>
          <w:p w:rsidR="002773A5" w:rsidRPr="0047669F" w:rsidRDefault="002773A5" w:rsidP="002773A5">
            <w:pPr>
              <w:pStyle w:val="Geenafstand1"/>
            </w:pPr>
            <w:r w:rsidRPr="0047669F">
              <w:t xml:space="preserve">Vermoeidheid </w:t>
            </w:r>
            <w:r w:rsidRPr="0047669F">
              <w:rPr>
                <w:i/>
              </w:rPr>
              <w:t>(continue/ochtend/middag/avond)</w:t>
            </w:r>
            <w:r w:rsidRPr="0047669F">
              <w:t>?</w:t>
            </w:r>
          </w:p>
        </w:tc>
        <w:tc>
          <w:tcPr>
            <w:tcW w:w="4426" w:type="dxa"/>
            <w:gridSpan w:val="10"/>
          </w:tcPr>
          <w:p w:rsidR="002773A5" w:rsidRPr="0047669F" w:rsidRDefault="002773A5" w:rsidP="002773A5">
            <w:pPr>
              <w:pStyle w:val="Geenafstand1"/>
            </w:pPr>
            <w:r w:rsidRPr="0047669F">
              <w:t>[Geef tekst op]</w:t>
            </w:r>
          </w:p>
        </w:tc>
      </w:tr>
      <w:tr w:rsidR="002773A5" w:rsidRPr="0047669F">
        <w:tc>
          <w:tcPr>
            <w:tcW w:w="5387" w:type="dxa"/>
            <w:gridSpan w:val="7"/>
          </w:tcPr>
          <w:p w:rsidR="002773A5" w:rsidRPr="0047669F" w:rsidRDefault="002773A5" w:rsidP="002773A5">
            <w:pPr>
              <w:pStyle w:val="Geenafstand1"/>
              <w:rPr>
                <w:i/>
              </w:rPr>
            </w:pPr>
            <w:r w:rsidRPr="0047669F">
              <w:rPr>
                <w:i/>
              </w:rPr>
              <w:t>Wat kunt u bijvoorbeeld niet meer doen?</w:t>
            </w:r>
          </w:p>
        </w:tc>
        <w:tc>
          <w:tcPr>
            <w:tcW w:w="4426" w:type="dxa"/>
            <w:gridSpan w:val="10"/>
          </w:tcPr>
          <w:p w:rsidR="002773A5" w:rsidRPr="0047669F" w:rsidRDefault="002773A5" w:rsidP="002773A5">
            <w:pPr>
              <w:pStyle w:val="Geenafstand1"/>
            </w:pPr>
            <w:r w:rsidRPr="0047669F">
              <w:t>[Geef tekst op]</w:t>
            </w:r>
          </w:p>
        </w:tc>
      </w:tr>
      <w:tr w:rsidR="002773A5" w:rsidRPr="0047669F">
        <w:tc>
          <w:tcPr>
            <w:tcW w:w="5387" w:type="dxa"/>
            <w:gridSpan w:val="7"/>
          </w:tcPr>
          <w:p w:rsidR="002773A5" w:rsidRPr="0047669F" w:rsidRDefault="002773A5" w:rsidP="002773A5">
            <w:pPr>
              <w:pStyle w:val="Geenafstand1"/>
            </w:pPr>
            <w:r w:rsidRPr="0047669F">
              <w:t>Hoe gaat u hiermee om?</w:t>
            </w:r>
          </w:p>
        </w:tc>
        <w:tc>
          <w:tcPr>
            <w:tcW w:w="4426" w:type="dxa"/>
            <w:gridSpan w:val="10"/>
          </w:tcPr>
          <w:p w:rsidR="002773A5" w:rsidRPr="0047669F" w:rsidRDefault="002773A5" w:rsidP="002773A5">
            <w:pPr>
              <w:pStyle w:val="Geenafstand1"/>
            </w:pPr>
            <w:r w:rsidRPr="0047669F">
              <w:t>[Geef tekst op]</w:t>
            </w:r>
          </w:p>
        </w:tc>
      </w:tr>
      <w:tr w:rsidR="002773A5" w:rsidRPr="0047669F">
        <w:tc>
          <w:tcPr>
            <w:tcW w:w="5387" w:type="dxa"/>
            <w:gridSpan w:val="7"/>
          </w:tcPr>
          <w:p w:rsidR="002773A5" w:rsidRPr="0047669F" w:rsidRDefault="002773A5" w:rsidP="002773A5">
            <w:pPr>
              <w:pStyle w:val="Geenafstand1"/>
              <w:rPr>
                <w:i/>
              </w:rPr>
            </w:pPr>
            <w:r w:rsidRPr="0047669F">
              <w:t xml:space="preserve">Hoe slaapt u in het algemeen? </w:t>
            </w:r>
            <w:r w:rsidRPr="0047669F">
              <w:rPr>
                <w:i/>
              </w:rPr>
              <w:t>(slecht, redelijk, goed,</w:t>
            </w:r>
          </w:p>
          <w:p w:rsidR="002773A5" w:rsidRPr="0047669F" w:rsidRDefault="002773A5" w:rsidP="002773A5">
            <w:pPr>
              <w:pStyle w:val="Geenafstand1"/>
            </w:pPr>
            <w:r w:rsidRPr="0047669F">
              <w:rPr>
                <w:i/>
              </w:rPr>
              <w:t>uitstekend, last van slapeloosheid)</w:t>
            </w:r>
            <w:r w:rsidRPr="0047669F">
              <w:t>?</w:t>
            </w:r>
          </w:p>
        </w:tc>
        <w:tc>
          <w:tcPr>
            <w:tcW w:w="4426" w:type="dxa"/>
            <w:gridSpan w:val="10"/>
          </w:tcPr>
          <w:p w:rsidR="002773A5" w:rsidRPr="0047669F" w:rsidRDefault="002773A5" w:rsidP="002773A5">
            <w:pPr>
              <w:pStyle w:val="Geenafstand1"/>
            </w:pPr>
            <w:r w:rsidRPr="0047669F">
              <w:t>[Geef tekst op]</w:t>
            </w:r>
          </w:p>
        </w:tc>
      </w:tr>
      <w:tr w:rsidR="002773A5" w:rsidRPr="0047669F">
        <w:trPr>
          <w:gridAfter w:val="1"/>
          <w:wAfter w:w="32" w:type="dxa"/>
        </w:trPr>
        <w:tc>
          <w:tcPr>
            <w:tcW w:w="9781" w:type="dxa"/>
            <w:gridSpan w:val="16"/>
          </w:tcPr>
          <w:p w:rsidR="002773A5" w:rsidRPr="0047669F" w:rsidRDefault="002773A5" w:rsidP="002773A5">
            <w:pPr>
              <w:pStyle w:val="Geenafstand1"/>
              <w:rPr>
                <w:b/>
                <w:color w:val="215868"/>
                <w:sz w:val="28"/>
              </w:rPr>
            </w:pPr>
            <w:r w:rsidRPr="0047669F">
              <w:rPr>
                <w:b/>
                <w:color w:val="215868"/>
                <w:sz w:val="28"/>
              </w:rPr>
              <w:t>Dagelijkse activiteiten/beweging/sport/ontspanning</w:t>
            </w:r>
          </w:p>
        </w:tc>
      </w:tr>
      <w:tr w:rsidR="002773A5" w:rsidRPr="0047669F">
        <w:trPr>
          <w:gridAfter w:val="1"/>
          <w:wAfter w:w="32" w:type="dxa"/>
        </w:trPr>
        <w:tc>
          <w:tcPr>
            <w:tcW w:w="5387" w:type="dxa"/>
            <w:gridSpan w:val="7"/>
          </w:tcPr>
          <w:p w:rsidR="002773A5" w:rsidRPr="0047669F" w:rsidRDefault="002773A5">
            <w:pPr>
              <w:pStyle w:val="Geenafstand1"/>
            </w:pPr>
            <w:r w:rsidRPr="0047669F">
              <w:t>Ondervindt u beperkingen in uw dagelijkse activiteiten? Zo ja, welke?</w:t>
            </w:r>
          </w:p>
        </w:tc>
        <w:tc>
          <w:tcPr>
            <w:tcW w:w="4394" w:type="dxa"/>
            <w:gridSpan w:val="9"/>
          </w:tcPr>
          <w:p w:rsidR="002773A5" w:rsidRPr="0047669F" w:rsidRDefault="002773A5" w:rsidP="002773A5">
            <w:pPr>
              <w:pStyle w:val="Geenafstand1"/>
            </w:pPr>
            <w:r w:rsidRPr="0047669F">
              <w:t>[Geef tekst op]</w:t>
            </w:r>
          </w:p>
        </w:tc>
      </w:tr>
      <w:tr w:rsidR="002773A5" w:rsidRPr="0047669F">
        <w:trPr>
          <w:gridAfter w:val="1"/>
          <w:wAfter w:w="32" w:type="dxa"/>
        </w:trPr>
        <w:tc>
          <w:tcPr>
            <w:tcW w:w="5387" w:type="dxa"/>
            <w:gridSpan w:val="7"/>
          </w:tcPr>
          <w:p w:rsidR="002773A5" w:rsidRPr="0047669F" w:rsidRDefault="002773A5">
            <w:pPr>
              <w:pStyle w:val="Geenafstand1"/>
            </w:pPr>
            <w:r w:rsidRPr="0047669F">
              <w:t>Doet u aan sport of een andere vorm van beweging? Zo ja wat en hoe vaak?</w:t>
            </w:r>
          </w:p>
        </w:tc>
        <w:tc>
          <w:tcPr>
            <w:tcW w:w="4394" w:type="dxa"/>
            <w:gridSpan w:val="9"/>
          </w:tcPr>
          <w:p w:rsidR="002773A5" w:rsidRPr="0047669F" w:rsidRDefault="002773A5" w:rsidP="002773A5">
            <w:pPr>
              <w:pStyle w:val="Geenafstand1"/>
            </w:pPr>
            <w:r w:rsidRPr="0047669F">
              <w:t>[Geef tekst op]</w:t>
            </w:r>
          </w:p>
        </w:tc>
      </w:tr>
      <w:tr w:rsidR="002773A5" w:rsidRPr="0047669F">
        <w:trPr>
          <w:gridAfter w:val="1"/>
          <w:wAfter w:w="32" w:type="dxa"/>
        </w:trPr>
        <w:tc>
          <w:tcPr>
            <w:tcW w:w="4820" w:type="dxa"/>
            <w:gridSpan w:val="5"/>
          </w:tcPr>
          <w:p w:rsidR="002773A5" w:rsidRPr="0047669F" w:rsidRDefault="002773A5" w:rsidP="002773A5">
            <w:pPr>
              <w:pStyle w:val="Geenafstand1"/>
            </w:pPr>
            <w:r w:rsidRPr="0047669F">
              <w:rPr>
                <w:b/>
              </w:rPr>
              <w:t>Heeft u last van:</w:t>
            </w:r>
          </w:p>
        </w:tc>
        <w:tc>
          <w:tcPr>
            <w:tcW w:w="709" w:type="dxa"/>
            <w:gridSpan w:val="3"/>
          </w:tcPr>
          <w:p w:rsidR="002773A5" w:rsidRPr="0047669F" w:rsidRDefault="002773A5" w:rsidP="002773A5">
            <w:pPr>
              <w:pStyle w:val="Geenafstand1"/>
            </w:pPr>
            <w:r w:rsidRPr="0047669F">
              <w:t>ja</w:t>
            </w:r>
          </w:p>
        </w:tc>
        <w:tc>
          <w:tcPr>
            <w:tcW w:w="581" w:type="dxa"/>
          </w:tcPr>
          <w:p w:rsidR="002773A5" w:rsidRPr="0047669F" w:rsidRDefault="002773A5" w:rsidP="002773A5">
            <w:pPr>
              <w:pStyle w:val="Geenafstand1"/>
            </w:pPr>
            <w:r w:rsidRPr="0047669F">
              <w:t>nee</w:t>
            </w:r>
          </w:p>
        </w:tc>
        <w:tc>
          <w:tcPr>
            <w:tcW w:w="3671" w:type="dxa"/>
            <w:gridSpan w:val="7"/>
          </w:tcPr>
          <w:p w:rsidR="002773A5" w:rsidRPr="0047669F" w:rsidRDefault="002773A5" w:rsidP="002773A5">
            <w:pPr>
              <w:pStyle w:val="Geenafstand1"/>
            </w:pPr>
            <w:r w:rsidRPr="0047669F">
              <w:t>Opmerkingen:</w:t>
            </w:r>
          </w:p>
        </w:tc>
      </w:tr>
      <w:tr w:rsidR="002773A5" w:rsidRPr="0047669F">
        <w:trPr>
          <w:gridAfter w:val="1"/>
          <w:wAfter w:w="32" w:type="dxa"/>
        </w:trPr>
        <w:tc>
          <w:tcPr>
            <w:tcW w:w="4820" w:type="dxa"/>
            <w:gridSpan w:val="5"/>
          </w:tcPr>
          <w:p w:rsidR="002773A5" w:rsidRPr="0047669F" w:rsidRDefault="002773A5" w:rsidP="002773A5">
            <w:pPr>
              <w:pStyle w:val="Geenafstand1"/>
              <w:rPr>
                <w:i/>
              </w:rPr>
            </w:pPr>
            <w:r w:rsidRPr="0047669F">
              <w:t xml:space="preserve">Overspannenheid? </w:t>
            </w:r>
            <w:r w:rsidRPr="0047669F">
              <w:rPr>
                <w:i/>
              </w:rPr>
              <w:t>(indien ja, wanneer?)</w:t>
            </w:r>
          </w:p>
        </w:tc>
        <w:tc>
          <w:tcPr>
            <w:tcW w:w="709" w:type="dxa"/>
            <w:gridSpan w:val="3"/>
          </w:tcPr>
          <w:p w:rsidR="002773A5" w:rsidRPr="0047669F" w:rsidRDefault="002773A5" w:rsidP="002773A5">
            <w:pPr>
              <w:pStyle w:val="Geenafstand1"/>
            </w:pPr>
          </w:p>
        </w:tc>
        <w:tc>
          <w:tcPr>
            <w:tcW w:w="581" w:type="dxa"/>
          </w:tcPr>
          <w:p w:rsidR="002773A5" w:rsidRPr="0047669F" w:rsidRDefault="002773A5" w:rsidP="002773A5">
            <w:pPr>
              <w:pStyle w:val="Geenafstand1"/>
            </w:pPr>
          </w:p>
        </w:tc>
        <w:tc>
          <w:tcPr>
            <w:tcW w:w="3671" w:type="dxa"/>
            <w:gridSpan w:val="7"/>
          </w:tcPr>
          <w:p w:rsidR="002773A5" w:rsidRPr="0047669F" w:rsidRDefault="002773A5" w:rsidP="002773A5">
            <w:pPr>
              <w:pStyle w:val="Geenafstand1"/>
            </w:pPr>
            <w:r w:rsidRPr="0047669F">
              <w:t>[Geef tekst op]</w:t>
            </w:r>
          </w:p>
        </w:tc>
      </w:tr>
      <w:tr w:rsidR="002773A5" w:rsidRPr="0047669F">
        <w:trPr>
          <w:gridAfter w:val="1"/>
          <w:wAfter w:w="32" w:type="dxa"/>
        </w:trPr>
        <w:tc>
          <w:tcPr>
            <w:tcW w:w="4820" w:type="dxa"/>
            <w:gridSpan w:val="5"/>
          </w:tcPr>
          <w:p w:rsidR="002773A5" w:rsidRPr="0047669F" w:rsidRDefault="002773A5" w:rsidP="002773A5">
            <w:pPr>
              <w:pStyle w:val="Geenafstand1"/>
            </w:pPr>
            <w:r w:rsidRPr="0047669F">
              <w:t xml:space="preserve">Depressies? </w:t>
            </w:r>
            <w:r w:rsidRPr="0047669F">
              <w:rPr>
                <w:i/>
              </w:rPr>
              <w:t>(indien ja, wanneer?)</w:t>
            </w:r>
          </w:p>
        </w:tc>
        <w:tc>
          <w:tcPr>
            <w:tcW w:w="709" w:type="dxa"/>
            <w:gridSpan w:val="3"/>
          </w:tcPr>
          <w:p w:rsidR="002773A5" w:rsidRPr="0047669F" w:rsidRDefault="002773A5" w:rsidP="002773A5">
            <w:pPr>
              <w:pStyle w:val="Geenafstand1"/>
            </w:pPr>
          </w:p>
        </w:tc>
        <w:tc>
          <w:tcPr>
            <w:tcW w:w="581" w:type="dxa"/>
          </w:tcPr>
          <w:p w:rsidR="002773A5" w:rsidRPr="0047669F" w:rsidRDefault="002773A5" w:rsidP="002773A5">
            <w:pPr>
              <w:pStyle w:val="Geenafstand1"/>
            </w:pPr>
          </w:p>
        </w:tc>
        <w:tc>
          <w:tcPr>
            <w:tcW w:w="3671" w:type="dxa"/>
            <w:gridSpan w:val="7"/>
          </w:tcPr>
          <w:p w:rsidR="002773A5" w:rsidRPr="0047669F" w:rsidRDefault="002773A5" w:rsidP="002773A5">
            <w:pPr>
              <w:pStyle w:val="Geenafstand1"/>
            </w:pPr>
            <w:r w:rsidRPr="0047669F">
              <w:t>[Geef tekst op]</w:t>
            </w:r>
          </w:p>
        </w:tc>
      </w:tr>
      <w:tr w:rsidR="002773A5" w:rsidRPr="0047669F">
        <w:trPr>
          <w:gridAfter w:val="1"/>
          <w:wAfter w:w="32" w:type="dxa"/>
        </w:trPr>
        <w:tc>
          <w:tcPr>
            <w:tcW w:w="4820" w:type="dxa"/>
            <w:gridSpan w:val="5"/>
          </w:tcPr>
          <w:p w:rsidR="002773A5" w:rsidRPr="0047669F" w:rsidRDefault="002773A5" w:rsidP="002773A5">
            <w:pPr>
              <w:pStyle w:val="Geenafstand1"/>
            </w:pPr>
            <w:r w:rsidRPr="0047669F">
              <w:t xml:space="preserve">Nervositeit? </w:t>
            </w:r>
            <w:r w:rsidRPr="0047669F">
              <w:rPr>
                <w:i/>
              </w:rPr>
              <w:t>(indien ja, wanneer?)</w:t>
            </w:r>
          </w:p>
        </w:tc>
        <w:tc>
          <w:tcPr>
            <w:tcW w:w="709" w:type="dxa"/>
            <w:gridSpan w:val="3"/>
          </w:tcPr>
          <w:p w:rsidR="002773A5" w:rsidRPr="0047669F" w:rsidRDefault="002773A5" w:rsidP="002773A5">
            <w:pPr>
              <w:pStyle w:val="Geenafstand1"/>
            </w:pPr>
          </w:p>
        </w:tc>
        <w:tc>
          <w:tcPr>
            <w:tcW w:w="581" w:type="dxa"/>
          </w:tcPr>
          <w:p w:rsidR="002773A5" w:rsidRPr="0047669F" w:rsidRDefault="002773A5" w:rsidP="002773A5">
            <w:pPr>
              <w:pStyle w:val="Geenafstand1"/>
            </w:pPr>
          </w:p>
        </w:tc>
        <w:tc>
          <w:tcPr>
            <w:tcW w:w="3671" w:type="dxa"/>
            <w:gridSpan w:val="7"/>
          </w:tcPr>
          <w:p w:rsidR="002773A5" w:rsidRPr="0047669F" w:rsidRDefault="002773A5" w:rsidP="002773A5">
            <w:pPr>
              <w:pStyle w:val="Geenafstand1"/>
            </w:pPr>
            <w:r w:rsidRPr="0047669F">
              <w:t>[Geef tekst op]</w:t>
            </w:r>
          </w:p>
        </w:tc>
      </w:tr>
      <w:tr w:rsidR="002773A5" w:rsidRPr="0047669F">
        <w:trPr>
          <w:gridAfter w:val="1"/>
          <w:wAfter w:w="32" w:type="dxa"/>
        </w:trPr>
        <w:tc>
          <w:tcPr>
            <w:tcW w:w="4820" w:type="dxa"/>
            <w:gridSpan w:val="5"/>
          </w:tcPr>
          <w:p w:rsidR="002773A5" w:rsidRPr="0047669F" w:rsidRDefault="002773A5" w:rsidP="002773A5">
            <w:pPr>
              <w:pStyle w:val="Geenafstand1"/>
            </w:pPr>
            <w:r w:rsidRPr="0047669F">
              <w:t xml:space="preserve">Angst? </w:t>
            </w:r>
            <w:r w:rsidRPr="0047669F">
              <w:rPr>
                <w:i/>
              </w:rPr>
              <w:t>(indien ja, wanneer?)</w:t>
            </w:r>
          </w:p>
        </w:tc>
        <w:tc>
          <w:tcPr>
            <w:tcW w:w="709" w:type="dxa"/>
            <w:gridSpan w:val="3"/>
          </w:tcPr>
          <w:p w:rsidR="002773A5" w:rsidRPr="0047669F" w:rsidRDefault="002773A5" w:rsidP="002773A5">
            <w:pPr>
              <w:pStyle w:val="Geenafstand1"/>
            </w:pPr>
          </w:p>
        </w:tc>
        <w:tc>
          <w:tcPr>
            <w:tcW w:w="581" w:type="dxa"/>
          </w:tcPr>
          <w:p w:rsidR="002773A5" w:rsidRPr="0047669F" w:rsidRDefault="002773A5" w:rsidP="002773A5">
            <w:pPr>
              <w:pStyle w:val="Geenafstand1"/>
            </w:pPr>
          </w:p>
        </w:tc>
        <w:tc>
          <w:tcPr>
            <w:tcW w:w="3671" w:type="dxa"/>
            <w:gridSpan w:val="7"/>
          </w:tcPr>
          <w:p w:rsidR="002773A5" w:rsidRPr="0047669F" w:rsidRDefault="002773A5" w:rsidP="002773A5">
            <w:pPr>
              <w:pStyle w:val="Geenafstand1"/>
            </w:pPr>
            <w:r w:rsidRPr="0047669F">
              <w:t>[Geef tekst op]</w:t>
            </w:r>
          </w:p>
        </w:tc>
      </w:tr>
      <w:tr w:rsidR="002773A5" w:rsidRPr="0047669F">
        <w:trPr>
          <w:gridAfter w:val="1"/>
          <w:wAfter w:w="32" w:type="dxa"/>
        </w:trPr>
        <w:tc>
          <w:tcPr>
            <w:tcW w:w="4820" w:type="dxa"/>
            <w:gridSpan w:val="5"/>
          </w:tcPr>
          <w:p w:rsidR="002773A5" w:rsidRPr="0047669F" w:rsidRDefault="002773A5" w:rsidP="002773A5">
            <w:pPr>
              <w:pStyle w:val="Geenafstand1"/>
            </w:pPr>
            <w:r w:rsidRPr="0047669F">
              <w:t xml:space="preserve">Flauwvallen? </w:t>
            </w:r>
            <w:r w:rsidRPr="0047669F">
              <w:rPr>
                <w:i/>
              </w:rPr>
              <w:t>(indien ja, wanneer?)</w:t>
            </w:r>
          </w:p>
        </w:tc>
        <w:tc>
          <w:tcPr>
            <w:tcW w:w="709" w:type="dxa"/>
            <w:gridSpan w:val="3"/>
          </w:tcPr>
          <w:p w:rsidR="002773A5" w:rsidRPr="0047669F" w:rsidRDefault="002773A5" w:rsidP="002773A5">
            <w:pPr>
              <w:pStyle w:val="Geenafstand1"/>
            </w:pPr>
          </w:p>
        </w:tc>
        <w:tc>
          <w:tcPr>
            <w:tcW w:w="581" w:type="dxa"/>
          </w:tcPr>
          <w:p w:rsidR="002773A5" w:rsidRPr="0047669F" w:rsidRDefault="002773A5" w:rsidP="002773A5">
            <w:pPr>
              <w:pStyle w:val="Geenafstand1"/>
            </w:pPr>
          </w:p>
        </w:tc>
        <w:tc>
          <w:tcPr>
            <w:tcW w:w="3671" w:type="dxa"/>
            <w:gridSpan w:val="7"/>
          </w:tcPr>
          <w:p w:rsidR="002773A5" w:rsidRPr="0047669F" w:rsidRDefault="002773A5" w:rsidP="002773A5">
            <w:pPr>
              <w:pStyle w:val="Geenafstand1"/>
            </w:pPr>
            <w:r w:rsidRPr="0047669F">
              <w:t>[Geef tekst op]</w:t>
            </w:r>
          </w:p>
        </w:tc>
      </w:tr>
      <w:tr w:rsidR="002773A5" w:rsidRPr="0047669F">
        <w:trPr>
          <w:gridAfter w:val="1"/>
          <w:wAfter w:w="32" w:type="dxa"/>
        </w:trPr>
        <w:tc>
          <w:tcPr>
            <w:tcW w:w="4820" w:type="dxa"/>
            <w:gridSpan w:val="5"/>
          </w:tcPr>
          <w:p w:rsidR="002773A5" w:rsidRPr="0047669F" w:rsidRDefault="002773A5" w:rsidP="002773A5">
            <w:pPr>
              <w:pStyle w:val="Geenafstand1"/>
            </w:pPr>
            <w:r w:rsidRPr="0047669F">
              <w:t xml:space="preserve">Hyperventilatie? </w:t>
            </w:r>
            <w:r w:rsidRPr="0047669F">
              <w:rPr>
                <w:i/>
              </w:rPr>
              <w:t>(indien ja, wanneer?)</w:t>
            </w:r>
          </w:p>
        </w:tc>
        <w:tc>
          <w:tcPr>
            <w:tcW w:w="709" w:type="dxa"/>
            <w:gridSpan w:val="3"/>
          </w:tcPr>
          <w:p w:rsidR="002773A5" w:rsidRPr="0047669F" w:rsidRDefault="002773A5" w:rsidP="002773A5">
            <w:pPr>
              <w:pStyle w:val="Geenafstand1"/>
            </w:pPr>
          </w:p>
        </w:tc>
        <w:tc>
          <w:tcPr>
            <w:tcW w:w="581" w:type="dxa"/>
          </w:tcPr>
          <w:p w:rsidR="002773A5" w:rsidRPr="0047669F" w:rsidRDefault="002773A5" w:rsidP="002773A5">
            <w:pPr>
              <w:pStyle w:val="Geenafstand1"/>
            </w:pPr>
          </w:p>
        </w:tc>
        <w:tc>
          <w:tcPr>
            <w:tcW w:w="3671" w:type="dxa"/>
            <w:gridSpan w:val="7"/>
          </w:tcPr>
          <w:p w:rsidR="002773A5" w:rsidRPr="0047669F" w:rsidRDefault="002773A5" w:rsidP="002773A5">
            <w:pPr>
              <w:pStyle w:val="Geenafstand1"/>
            </w:pPr>
            <w:r w:rsidRPr="0047669F">
              <w:t>[Geef tekst op]</w:t>
            </w:r>
          </w:p>
        </w:tc>
      </w:tr>
      <w:tr w:rsidR="002773A5" w:rsidRPr="0047669F">
        <w:trPr>
          <w:gridAfter w:val="1"/>
          <w:wAfter w:w="32" w:type="dxa"/>
        </w:trPr>
        <w:tc>
          <w:tcPr>
            <w:tcW w:w="4820" w:type="dxa"/>
            <w:gridSpan w:val="5"/>
          </w:tcPr>
          <w:p w:rsidR="002773A5" w:rsidRPr="0047669F" w:rsidRDefault="002773A5" w:rsidP="002773A5">
            <w:pPr>
              <w:pStyle w:val="Geenafstand1"/>
            </w:pPr>
            <w:r w:rsidRPr="0047669F">
              <w:t xml:space="preserve">Spanning thuis? </w:t>
            </w:r>
            <w:r w:rsidRPr="0047669F">
              <w:rPr>
                <w:i/>
              </w:rPr>
              <w:t>(indien ja, wanneer?)</w:t>
            </w:r>
          </w:p>
        </w:tc>
        <w:tc>
          <w:tcPr>
            <w:tcW w:w="709" w:type="dxa"/>
            <w:gridSpan w:val="3"/>
          </w:tcPr>
          <w:p w:rsidR="002773A5" w:rsidRPr="0047669F" w:rsidRDefault="002773A5" w:rsidP="002773A5">
            <w:pPr>
              <w:pStyle w:val="Geenafstand1"/>
            </w:pPr>
          </w:p>
        </w:tc>
        <w:tc>
          <w:tcPr>
            <w:tcW w:w="581" w:type="dxa"/>
          </w:tcPr>
          <w:p w:rsidR="002773A5" w:rsidRPr="0047669F" w:rsidRDefault="002773A5" w:rsidP="002773A5">
            <w:pPr>
              <w:pStyle w:val="Geenafstand1"/>
            </w:pPr>
          </w:p>
        </w:tc>
        <w:tc>
          <w:tcPr>
            <w:tcW w:w="3671" w:type="dxa"/>
            <w:gridSpan w:val="7"/>
          </w:tcPr>
          <w:p w:rsidR="002773A5" w:rsidRPr="0047669F" w:rsidRDefault="002773A5" w:rsidP="002773A5">
            <w:pPr>
              <w:pStyle w:val="Geenafstand1"/>
            </w:pPr>
            <w:r w:rsidRPr="0047669F">
              <w:t>[Geef tekst op]</w:t>
            </w:r>
          </w:p>
        </w:tc>
      </w:tr>
      <w:tr w:rsidR="002773A5" w:rsidRPr="0047669F">
        <w:trPr>
          <w:gridAfter w:val="1"/>
          <w:wAfter w:w="32" w:type="dxa"/>
        </w:trPr>
        <w:tc>
          <w:tcPr>
            <w:tcW w:w="4820" w:type="dxa"/>
            <w:gridSpan w:val="5"/>
          </w:tcPr>
          <w:p w:rsidR="002773A5" w:rsidRPr="0047669F" w:rsidRDefault="002773A5" w:rsidP="002773A5">
            <w:pPr>
              <w:pStyle w:val="Geenafstand1"/>
            </w:pPr>
            <w:r w:rsidRPr="0047669F">
              <w:t xml:space="preserve">Spanning op uw werk? </w:t>
            </w:r>
            <w:r w:rsidRPr="0047669F">
              <w:rPr>
                <w:i/>
              </w:rPr>
              <w:t>(indien ja, wanneer?)</w:t>
            </w:r>
          </w:p>
        </w:tc>
        <w:tc>
          <w:tcPr>
            <w:tcW w:w="709" w:type="dxa"/>
            <w:gridSpan w:val="3"/>
          </w:tcPr>
          <w:p w:rsidR="002773A5" w:rsidRPr="0047669F" w:rsidRDefault="002773A5" w:rsidP="002773A5">
            <w:pPr>
              <w:pStyle w:val="Geenafstand1"/>
            </w:pPr>
          </w:p>
        </w:tc>
        <w:tc>
          <w:tcPr>
            <w:tcW w:w="581" w:type="dxa"/>
          </w:tcPr>
          <w:p w:rsidR="002773A5" w:rsidRPr="0047669F" w:rsidRDefault="002773A5" w:rsidP="002773A5">
            <w:pPr>
              <w:pStyle w:val="Geenafstand1"/>
            </w:pPr>
          </w:p>
        </w:tc>
        <w:tc>
          <w:tcPr>
            <w:tcW w:w="3671" w:type="dxa"/>
            <w:gridSpan w:val="7"/>
          </w:tcPr>
          <w:p w:rsidR="002773A5" w:rsidRPr="0047669F" w:rsidRDefault="002773A5" w:rsidP="002773A5">
            <w:pPr>
              <w:pStyle w:val="Geenafstand1"/>
            </w:pPr>
            <w:r w:rsidRPr="0047669F">
              <w:t>[Geef tekst op]</w:t>
            </w:r>
          </w:p>
        </w:tc>
      </w:tr>
      <w:tr w:rsidR="002773A5" w:rsidRPr="0047669F">
        <w:trPr>
          <w:gridAfter w:val="1"/>
          <w:wAfter w:w="32" w:type="dxa"/>
        </w:trPr>
        <w:tc>
          <w:tcPr>
            <w:tcW w:w="4820" w:type="dxa"/>
            <w:gridSpan w:val="5"/>
          </w:tcPr>
          <w:p w:rsidR="002773A5" w:rsidRPr="0047669F" w:rsidRDefault="002773A5" w:rsidP="002773A5">
            <w:pPr>
              <w:pStyle w:val="Geenafstand1"/>
            </w:pPr>
            <w:r w:rsidRPr="0047669F">
              <w:t>Bent u voor bovenstaande klachten onder behandeling (geweest)?</w:t>
            </w:r>
          </w:p>
          <w:p w:rsidR="002773A5" w:rsidRPr="0047669F" w:rsidRDefault="002773A5" w:rsidP="002773A5">
            <w:pPr>
              <w:pStyle w:val="Geenafstand1"/>
              <w:rPr>
                <w:i/>
              </w:rPr>
            </w:pPr>
            <w:r w:rsidRPr="0047669F">
              <w:rPr>
                <w:i/>
              </w:rPr>
              <w:t xml:space="preserve"> Zo ja wanneer en bij wie?</w:t>
            </w:r>
          </w:p>
        </w:tc>
        <w:tc>
          <w:tcPr>
            <w:tcW w:w="709" w:type="dxa"/>
            <w:gridSpan w:val="3"/>
          </w:tcPr>
          <w:p w:rsidR="002773A5" w:rsidRPr="0047669F" w:rsidRDefault="002773A5" w:rsidP="002773A5">
            <w:pPr>
              <w:pStyle w:val="Geenafstand1"/>
            </w:pPr>
          </w:p>
        </w:tc>
        <w:tc>
          <w:tcPr>
            <w:tcW w:w="581" w:type="dxa"/>
          </w:tcPr>
          <w:p w:rsidR="002773A5" w:rsidRPr="0047669F" w:rsidRDefault="002773A5" w:rsidP="002773A5">
            <w:pPr>
              <w:pStyle w:val="Geenafstand1"/>
            </w:pPr>
          </w:p>
        </w:tc>
        <w:tc>
          <w:tcPr>
            <w:tcW w:w="3671" w:type="dxa"/>
            <w:gridSpan w:val="7"/>
          </w:tcPr>
          <w:p w:rsidR="002773A5" w:rsidRPr="0047669F" w:rsidRDefault="002773A5" w:rsidP="002773A5">
            <w:pPr>
              <w:pStyle w:val="Geenafstand1"/>
            </w:pPr>
            <w:r w:rsidRPr="0047669F">
              <w:t>[Geef tekst op]</w:t>
            </w:r>
          </w:p>
        </w:tc>
      </w:tr>
      <w:tr w:rsidR="002773A5" w:rsidRPr="0047669F">
        <w:trPr>
          <w:gridAfter w:val="1"/>
          <w:wAfter w:w="32" w:type="dxa"/>
        </w:trPr>
        <w:tc>
          <w:tcPr>
            <w:tcW w:w="8080" w:type="dxa"/>
            <w:gridSpan w:val="13"/>
          </w:tcPr>
          <w:p w:rsidR="002773A5" w:rsidRPr="0047669F" w:rsidRDefault="002773A5" w:rsidP="002773A5">
            <w:pPr>
              <w:pStyle w:val="Geenafstand1"/>
              <w:rPr>
                <w:bCs/>
              </w:rPr>
            </w:pPr>
            <w:r w:rsidRPr="0047669F">
              <w:rPr>
                <w:b/>
                <w:bCs/>
              </w:rPr>
              <w:t>Massage:</w:t>
            </w:r>
          </w:p>
        </w:tc>
        <w:tc>
          <w:tcPr>
            <w:tcW w:w="851" w:type="dxa"/>
            <w:gridSpan w:val="2"/>
          </w:tcPr>
          <w:p w:rsidR="002773A5" w:rsidRPr="0047669F" w:rsidRDefault="002773A5" w:rsidP="002773A5">
            <w:pPr>
              <w:pStyle w:val="Geenafstand1"/>
              <w:rPr>
                <w:b/>
                <w:bCs/>
              </w:rPr>
            </w:pPr>
            <w:r w:rsidRPr="0047669F">
              <w:rPr>
                <w:b/>
                <w:bCs/>
              </w:rPr>
              <w:t>Ja</w:t>
            </w:r>
          </w:p>
        </w:tc>
        <w:tc>
          <w:tcPr>
            <w:tcW w:w="850" w:type="dxa"/>
          </w:tcPr>
          <w:p w:rsidR="002773A5" w:rsidRPr="0047669F" w:rsidRDefault="002773A5" w:rsidP="002773A5">
            <w:pPr>
              <w:pStyle w:val="Geenafstand1"/>
              <w:rPr>
                <w:b/>
                <w:bCs/>
              </w:rPr>
            </w:pPr>
            <w:r w:rsidRPr="0047669F">
              <w:rPr>
                <w:b/>
                <w:bCs/>
              </w:rPr>
              <w:t>Nee</w:t>
            </w:r>
          </w:p>
        </w:tc>
      </w:tr>
      <w:tr w:rsidR="002773A5" w:rsidRPr="0047669F">
        <w:trPr>
          <w:gridAfter w:val="1"/>
          <w:wAfter w:w="32" w:type="dxa"/>
        </w:trPr>
        <w:tc>
          <w:tcPr>
            <w:tcW w:w="8080" w:type="dxa"/>
            <w:gridSpan w:val="13"/>
          </w:tcPr>
          <w:p w:rsidR="002773A5" w:rsidRPr="0047669F" w:rsidRDefault="002773A5" w:rsidP="002773A5">
            <w:pPr>
              <w:pStyle w:val="Geenafstand1"/>
              <w:rPr>
                <w:bCs/>
              </w:rPr>
            </w:pPr>
            <w:r w:rsidRPr="0047669F">
              <w:rPr>
                <w:bCs/>
              </w:rPr>
              <w:t>Heeft u al eens eerder een massage ontvangen?</w:t>
            </w:r>
          </w:p>
        </w:tc>
        <w:tc>
          <w:tcPr>
            <w:tcW w:w="851" w:type="dxa"/>
            <w:gridSpan w:val="2"/>
          </w:tcPr>
          <w:p w:rsidR="002773A5" w:rsidRPr="0047669F" w:rsidRDefault="002773A5" w:rsidP="002773A5">
            <w:pPr>
              <w:pStyle w:val="Geenafstand1"/>
              <w:rPr>
                <w:bCs/>
              </w:rPr>
            </w:pPr>
          </w:p>
        </w:tc>
        <w:tc>
          <w:tcPr>
            <w:tcW w:w="850" w:type="dxa"/>
          </w:tcPr>
          <w:p w:rsidR="002773A5" w:rsidRPr="0047669F" w:rsidRDefault="002773A5" w:rsidP="002773A5">
            <w:pPr>
              <w:pStyle w:val="Geenafstand1"/>
              <w:rPr>
                <w:bCs/>
              </w:rPr>
            </w:pPr>
          </w:p>
        </w:tc>
      </w:tr>
      <w:tr w:rsidR="002773A5" w:rsidRPr="0047669F">
        <w:trPr>
          <w:gridAfter w:val="1"/>
          <w:wAfter w:w="32" w:type="dxa"/>
        </w:trPr>
        <w:tc>
          <w:tcPr>
            <w:tcW w:w="8080" w:type="dxa"/>
            <w:gridSpan w:val="13"/>
          </w:tcPr>
          <w:p w:rsidR="002773A5" w:rsidRPr="0047669F" w:rsidRDefault="002773A5" w:rsidP="002773A5">
            <w:pPr>
              <w:pStyle w:val="Geenafstand1"/>
              <w:rPr>
                <w:bCs/>
              </w:rPr>
            </w:pPr>
            <w:r w:rsidRPr="0047669F">
              <w:rPr>
                <w:bCs/>
              </w:rPr>
              <w:t>Zo ja, ook tijdens uw huidige ziekteperiode?</w:t>
            </w:r>
          </w:p>
        </w:tc>
        <w:tc>
          <w:tcPr>
            <w:tcW w:w="851" w:type="dxa"/>
            <w:gridSpan w:val="2"/>
          </w:tcPr>
          <w:p w:rsidR="002773A5" w:rsidRPr="0047669F" w:rsidRDefault="002773A5" w:rsidP="002773A5">
            <w:pPr>
              <w:pStyle w:val="Geenafstand1"/>
              <w:rPr>
                <w:bCs/>
              </w:rPr>
            </w:pPr>
          </w:p>
        </w:tc>
        <w:tc>
          <w:tcPr>
            <w:tcW w:w="850" w:type="dxa"/>
          </w:tcPr>
          <w:p w:rsidR="002773A5" w:rsidRPr="0047669F" w:rsidRDefault="002773A5" w:rsidP="002773A5">
            <w:pPr>
              <w:pStyle w:val="Geenafstand1"/>
              <w:rPr>
                <w:bCs/>
              </w:rPr>
            </w:pPr>
          </w:p>
        </w:tc>
      </w:tr>
    </w:tbl>
    <w:p w:rsidR="002773A5" w:rsidRDefault="002773A5" w:rsidP="002773A5">
      <w:pPr>
        <w:pStyle w:val="Geenafstand1"/>
        <w:rPr>
          <w:b/>
          <w:bCs/>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567"/>
        <w:gridCol w:w="1379"/>
        <w:gridCol w:w="1172"/>
        <w:gridCol w:w="567"/>
        <w:gridCol w:w="2410"/>
        <w:gridCol w:w="533"/>
        <w:gridCol w:w="34"/>
      </w:tblGrid>
      <w:tr w:rsidR="002773A5" w:rsidRPr="0047669F">
        <w:trPr>
          <w:gridAfter w:val="1"/>
          <w:wAfter w:w="34" w:type="dxa"/>
        </w:trPr>
        <w:tc>
          <w:tcPr>
            <w:tcW w:w="9889" w:type="dxa"/>
            <w:gridSpan w:val="7"/>
          </w:tcPr>
          <w:p w:rsidR="002773A5" w:rsidRPr="0047669F" w:rsidRDefault="002773A5" w:rsidP="002773A5">
            <w:pPr>
              <w:pStyle w:val="Geenafstand1"/>
              <w:rPr>
                <w:bCs/>
                <w:i/>
                <w:color w:val="215868"/>
                <w:sz w:val="28"/>
              </w:rPr>
            </w:pPr>
            <w:r w:rsidRPr="0047669F">
              <w:rPr>
                <w:b/>
                <w:bCs/>
                <w:color w:val="215868"/>
                <w:sz w:val="28"/>
              </w:rPr>
              <w:t xml:space="preserve">Wat zou u graag gemasseerd willen hebben? </w:t>
            </w:r>
            <w:r w:rsidRPr="0047669F">
              <w:rPr>
                <w:bCs/>
                <w:i/>
                <w:color w:val="215868"/>
                <w:sz w:val="28"/>
              </w:rPr>
              <w:t>(zet kruisje}</w:t>
            </w:r>
          </w:p>
        </w:tc>
      </w:tr>
      <w:tr w:rsidR="002773A5" w:rsidRPr="0047669F">
        <w:trPr>
          <w:gridAfter w:val="1"/>
          <w:wAfter w:w="34" w:type="dxa"/>
        </w:trPr>
        <w:tc>
          <w:tcPr>
            <w:tcW w:w="3261" w:type="dxa"/>
          </w:tcPr>
          <w:p w:rsidR="002773A5" w:rsidRPr="0047669F" w:rsidRDefault="002773A5" w:rsidP="002773A5">
            <w:pPr>
              <w:pStyle w:val="Geenafstand1"/>
              <w:rPr>
                <w:bCs/>
              </w:rPr>
            </w:pPr>
            <w:r w:rsidRPr="0047669F">
              <w:rPr>
                <w:bCs/>
              </w:rPr>
              <w:t>Rug</w:t>
            </w:r>
          </w:p>
        </w:tc>
        <w:tc>
          <w:tcPr>
            <w:tcW w:w="567" w:type="dxa"/>
          </w:tcPr>
          <w:p w:rsidR="002773A5" w:rsidRPr="0047669F" w:rsidRDefault="002773A5" w:rsidP="002773A5">
            <w:pPr>
              <w:pStyle w:val="Geenafstand1"/>
              <w:rPr>
                <w:bCs/>
              </w:rPr>
            </w:pPr>
          </w:p>
        </w:tc>
        <w:tc>
          <w:tcPr>
            <w:tcW w:w="2551" w:type="dxa"/>
            <w:gridSpan w:val="2"/>
          </w:tcPr>
          <w:p w:rsidR="002773A5" w:rsidRPr="0047669F" w:rsidRDefault="002773A5" w:rsidP="002773A5">
            <w:pPr>
              <w:pStyle w:val="Geenafstand1"/>
              <w:rPr>
                <w:bCs/>
              </w:rPr>
            </w:pPr>
            <w:r w:rsidRPr="0047669F">
              <w:rPr>
                <w:bCs/>
              </w:rPr>
              <w:t>Schouder</w:t>
            </w:r>
          </w:p>
        </w:tc>
        <w:tc>
          <w:tcPr>
            <w:tcW w:w="567" w:type="dxa"/>
          </w:tcPr>
          <w:p w:rsidR="002773A5" w:rsidRPr="0047669F" w:rsidRDefault="002773A5" w:rsidP="002773A5">
            <w:pPr>
              <w:pStyle w:val="Geenafstand1"/>
              <w:rPr>
                <w:bCs/>
              </w:rPr>
            </w:pPr>
          </w:p>
        </w:tc>
        <w:tc>
          <w:tcPr>
            <w:tcW w:w="2410" w:type="dxa"/>
          </w:tcPr>
          <w:p w:rsidR="002773A5" w:rsidRPr="0047669F" w:rsidRDefault="002773A5" w:rsidP="002773A5">
            <w:pPr>
              <w:pStyle w:val="Geenafstand1"/>
              <w:rPr>
                <w:bCs/>
              </w:rPr>
            </w:pPr>
            <w:r w:rsidRPr="0047669F">
              <w:rPr>
                <w:bCs/>
              </w:rPr>
              <w:t>Nek</w:t>
            </w:r>
          </w:p>
        </w:tc>
        <w:tc>
          <w:tcPr>
            <w:tcW w:w="533" w:type="dxa"/>
          </w:tcPr>
          <w:p w:rsidR="002773A5" w:rsidRPr="0047669F" w:rsidRDefault="002773A5" w:rsidP="002773A5">
            <w:pPr>
              <w:pStyle w:val="Geenafstand1"/>
              <w:rPr>
                <w:bCs/>
              </w:rPr>
            </w:pPr>
          </w:p>
        </w:tc>
      </w:tr>
      <w:tr w:rsidR="002773A5" w:rsidRPr="0047669F">
        <w:trPr>
          <w:gridAfter w:val="1"/>
          <w:wAfter w:w="34" w:type="dxa"/>
        </w:trPr>
        <w:tc>
          <w:tcPr>
            <w:tcW w:w="3261" w:type="dxa"/>
          </w:tcPr>
          <w:p w:rsidR="002773A5" w:rsidRPr="0047669F" w:rsidRDefault="002773A5" w:rsidP="002773A5">
            <w:pPr>
              <w:pStyle w:val="Geenafstand1"/>
              <w:rPr>
                <w:bCs/>
              </w:rPr>
            </w:pPr>
            <w:r w:rsidRPr="0047669F">
              <w:rPr>
                <w:bCs/>
              </w:rPr>
              <w:t>Armen en handen</w:t>
            </w:r>
          </w:p>
        </w:tc>
        <w:tc>
          <w:tcPr>
            <w:tcW w:w="567" w:type="dxa"/>
          </w:tcPr>
          <w:p w:rsidR="002773A5" w:rsidRPr="0047669F" w:rsidRDefault="002773A5" w:rsidP="002773A5">
            <w:pPr>
              <w:pStyle w:val="Geenafstand1"/>
              <w:rPr>
                <w:bCs/>
              </w:rPr>
            </w:pPr>
          </w:p>
        </w:tc>
        <w:tc>
          <w:tcPr>
            <w:tcW w:w="2551" w:type="dxa"/>
            <w:gridSpan w:val="2"/>
          </w:tcPr>
          <w:p w:rsidR="002773A5" w:rsidRPr="0047669F" w:rsidRDefault="002773A5" w:rsidP="002773A5">
            <w:pPr>
              <w:pStyle w:val="Geenafstand1"/>
              <w:rPr>
                <w:bCs/>
              </w:rPr>
            </w:pPr>
            <w:r w:rsidRPr="0047669F">
              <w:rPr>
                <w:bCs/>
              </w:rPr>
              <w:t>Benen en voeten</w:t>
            </w:r>
          </w:p>
        </w:tc>
        <w:tc>
          <w:tcPr>
            <w:tcW w:w="567" w:type="dxa"/>
          </w:tcPr>
          <w:p w:rsidR="002773A5" w:rsidRPr="0047669F" w:rsidRDefault="002773A5" w:rsidP="002773A5">
            <w:pPr>
              <w:pStyle w:val="Geenafstand1"/>
              <w:rPr>
                <w:bCs/>
              </w:rPr>
            </w:pPr>
          </w:p>
        </w:tc>
        <w:tc>
          <w:tcPr>
            <w:tcW w:w="2410" w:type="dxa"/>
          </w:tcPr>
          <w:p w:rsidR="002773A5" w:rsidRPr="0047669F" w:rsidRDefault="002773A5" w:rsidP="002773A5">
            <w:pPr>
              <w:pStyle w:val="Geenafstand1"/>
              <w:rPr>
                <w:bCs/>
              </w:rPr>
            </w:pPr>
            <w:r w:rsidRPr="0047669F">
              <w:rPr>
                <w:bCs/>
              </w:rPr>
              <w:t>Billen</w:t>
            </w:r>
          </w:p>
        </w:tc>
        <w:tc>
          <w:tcPr>
            <w:tcW w:w="533" w:type="dxa"/>
          </w:tcPr>
          <w:p w:rsidR="002773A5" w:rsidRPr="0047669F" w:rsidRDefault="002773A5" w:rsidP="002773A5">
            <w:pPr>
              <w:pStyle w:val="Geenafstand1"/>
              <w:rPr>
                <w:bCs/>
              </w:rPr>
            </w:pPr>
          </w:p>
        </w:tc>
      </w:tr>
      <w:tr w:rsidR="002773A5" w:rsidRPr="0047669F">
        <w:trPr>
          <w:gridAfter w:val="1"/>
          <w:wAfter w:w="34" w:type="dxa"/>
        </w:trPr>
        <w:tc>
          <w:tcPr>
            <w:tcW w:w="3261" w:type="dxa"/>
          </w:tcPr>
          <w:p w:rsidR="002773A5" w:rsidRPr="0047669F" w:rsidRDefault="002773A5" w:rsidP="002773A5">
            <w:pPr>
              <w:pStyle w:val="Geenafstand1"/>
              <w:rPr>
                <w:bCs/>
              </w:rPr>
            </w:pPr>
            <w:r w:rsidRPr="0047669F">
              <w:rPr>
                <w:bCs/>
              </w:rPr>
              <w:t>Gezicht</w:t>
            </w:r>
          </w:p>
        </w:tc>
        <w:tc>
          <w:tcPr>
            <w:tcW w:w="567" w:type="dxa"/>
          </w:tcPr>
          <w:p w:rsidR="002773A5" w:rsidRPr="0047669F" w:rsidRDefault="002773A5" w:rsidP="002773A5">
            <w:pPr>
              <w:pStyle w:val="Geenafstand1"/>
              <w:rPr>
                <w:bCs/>
              </w:rPr>
            </w:pPr>
          </w:p>
        </w:tc>
        <w:tc>
          <w:tcPr>
            <w:tcW w:w="2551" w:type="dxa"/>
            <w:gridSpan w:val="2"/>
          </w:tcPr>
          <w:p w:rsidR="002773A5" w:rsidRPr="0047669F" w:rsidRDefault="002773A5" w:rsidP="002773A5">
            <w:pPr>
              <w:pStyle w:val="Geenafstand1"/>
              <w:rPr>
                <w:bCs/>
              </w:rPr>
            </w:pPr>
            <w:r w:rsidRPr="0047669F">
              <w:rPr>
                <w:bCs/>
              </w:rPr>
              <w:t>Hoofd</w:t>
            </w:r>
          </w:p>
        </w:tc>
        <w:tc>
          <w:tcPr>
            <w:tcW w:w="567" w:type="dxa"/>
          </w:tcPr>
          <w:p w:rsidR="002773A5" w:rsidRPr="0047669F" w:rsidRDefault="002773A5" w:rsidP="002773A5">
            <w:pPr>
              <w:pStyle w:val="Geenafstand1"/>
              <w:rPr>
                <w:bCs/>
              </w:rPr>
            </w:pPr>
          </w:p>
        </w:tc>
        <w:tc>
          <w:tcPr>
            <w:tcW w:w="2410" w:type="dxa"/>
          </w:tcPr>
          <w:p w:rsidR="002773A5" w:rsidRPr="0047669F" w:rsidRDefault="002773A5" w:rsidP="002773A5">
            <w:pPr>
              <w:pStyle w:val="Geenafstand1"/>
              <w:rPr>
                <w:bCs/>
              </w:rPr>
            </w:pPr>
            <w:r w:rsidRPr="0047669F">
              <w:rPr>
                <w:bCs/>
              </w:rPr>
              <w:t>Buik</w:t>
            </w:r>
          </w:p>
        </w:tc>
        <w:tc>
          <w:tcPr>
            <w:tcW w:w="533" w:type="dxa"/>
          </w:tcPr>
          <w:p w:rsidR="002773A5" w:rsidRPr="0047669F" w:rsidRDefault="002773A5" w:rsidP="002773A5">
            <w:pPr>
              <w:pStyle w:val="Geenafstand1"/>
              <w:rPr>
                <w:bCs/>
              </w:rPr>
            </w:pPr>
          </w:p>
        </w:tc>
      </w:tr>
      <w:tr w:rsidR="002773A5" w:rsidRPr="0047669F">
        <w:trPr>
          <w:gridAfter w:val="1"/>
          <w:wAfter w:w="34" w:type="dxa"/>
        </w:trPr>
        <w:tc>
          <w:tcPr>
            <w:tcW w:w="3261" w:type="dxa"/>
          </w:tcPr>
          <w:p w:rsidR="002773A5" w:rsidRPr="0047669F" w:rsidRDefault="002773A5" w:rsidP="002773A5">
            <w:pPr>
              <w:pStyle w:val="Geenafstand1"/>
              <w:rPr>
                <w:bCs/>
              </w:rPr>
            </w:pPr>
            <w:r w:rsidRPr="0047669F">
              <w:rPr>
                <w:bCs/>
              </w:rPr>
              <w:t>Borstgebied</w:t>
            </w:r>
          </w:p>
        </w:tc>
        <w:tc>
          <w:tcPr>
            <w:tcW w:w="567" w:type="dxa"/>
          </w:tcPr>
          <w:p w:rsidR="002773A5" w:rsidRPr="0047669F" w:rsidRDefault="002773A5" w:rsidP="002773A5">
            <w:pPr>
              <w:pStyle w:val="Geenafstand1"/>
              <w:rPr>
                <w:bCs/>
              </w:rPr>
            </w:pPr>
          </w:p>
        </w:tc>
        <w:tc>
          <w:tcPr>
            <w:tcW w:w="2551" w:type="dxa"/>
            <w:gridSpan w:val="2"/>
          </w:tcPr>
          <w:p w:rsidR="002773A5" w:rsidRPr="0047669F" w:rsidRDefault="002773A5" w:rsidP="002773A5">
            <w:pPr>
              <w:pStyle w:val="Geenafstand1"/>
              <w:rPr>
                <w:bCs/>
              </w:rPr>
            </w:pPr>
          </w:p>
        </w:tc>
        <w:tc>
          <w:tcPr>
            <w:tcW w:w="567" w:type="dxa"/>
          </w:tcPr>
          <w:p w:rsidR="002773A5" w:rsidRPr="0047669F" w:rsidRDefault="002773A5" w:rsidP="002773A5">
            <w:pPr>
              <w:pStyle w:val="Geenafstand1"/>
              <w:rPr>
                <w:bCs/>
              </w:rPr>
            </w:pPr>
          </w:p>
        </w:tc>
        <w:tc>
          <w:tcPr>
            <w:tcW w:w="2410" w:type="dxa"/>
          </w:tcPr>
          <w:p w:rsidR="002773A5" w:rsidRPr="0047669F" w:rsidRDefault="002773A5" w:rsidP="002773A5">
            <w:pPr>
              <w:pStyle w:val="Geenafstand1"/>
              <w:rPr>
                <w:bCs/>
              </w:rPr>
            </w:pPr>
          </w:p>
        </w:tc>
        <w:tc>
          <w:tcPr>
            <w:tcW w:w="533" w:type="dxa"/>
          </w:tcPr>
          <w:p w:rsidR="002773A5" w:rsidRPr="0047669F" w:rsidRDefault="002773A5" w:rsidP="002773A5">
            <w:pPr>
              <w:pStyle w:val="Geenafstand1"/>
              <w:rPr>
                <w:bCs/>
              </w:rPr>
            </w:pPr>
          </w:p>
        </w:tc>
      </w:tr>
      <w:tr w:rsidR="002773A5" w:rsidRPr="0047669F">
        <w:tc>
          <w:tcPr>
            <w:tcW w:w="5207" w:type="dxa"/>
            <w:gridSpan w:val="3"/>
          </w:tcPr>
          <w:p w:rsidR="002773A5" w:rsidRPr="0047669F" w:rsidRDefault="002773A5" w:rsidP="002773A5">
            <w:pPr>
              <w:pStyle w:val="Geenafstand1"/>
              <w:rPr>
                <w:bCs/>
              </w:rPr>
            </w:pPr>
            <w:r w:rsidRPr="0047669F">
              <w:rPr>
                <w:bCs/>
              </w:rPr>
              <w:t xml:space="preserve">Zijn er zaken die u niet prettig vindt met betrekking tot massage(zo ja welke?) </w:t>
            </w:r>
          </w:p>
        </w:tc>
        <w:tc>
          <w:tcPr>
            <w:tcW w:w="4716" w:type="dxa"/>
            <w:gridSpan w:val="5"/>
          </w:tcPr>
          <w:p w:rsidR="002773A5" w:rsidRPr="0047669F" w:rsidRDefault="002773A5" w:rsidP="002773A5">
            <w:pPr>
              <w:pStyle w:val="Geenafstand1"/>
              <w:rPr>
                <w:bCs/>
              </w:rPr>
            </w:pPr>
            <w:r w:rsidRPr="0047669F">
              <w:t>[Geef tekst op]</w:t>
            </w:r>
          </w:p>
        </w:tc>
      </w:tr>
    </w:tbl>
    <w:tbl>
      <w:tblPr>
        <w:tblpPr w:leftFromText="141" w:rightFromText="141" w:vertAnchor="text" w:horzAnchor="margin" w:tblpX="-601" w:tblpY="-5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2773A5" w:rsidRPr="0047669F">
        <w:tc>
          <w:tcPr>
            <w:tcW w:w="9923" w:type="dxa"/>
          </w:tcPr>
          <w:p w:rsidR="002773A5" w:rsidRPr="0047669F" w:rsidRDefault="002773A5" w:rsidP="002773A5">
            <w:pPr>
              <w:pStyle w:val="Geenafstand1"/>
              <w:rPr>
                <w:b/>
                <w:color w:val="215868"/>
                <w:sz w:val="28"/>
              </w:rPr>
            </w:pPr>
            <w:r w:rsidRPr="0047669F">
              <w:rPr>
                <w:b/>
                <w:color w:val="215868"/>
                <w:sz w:val="28"/>
              </w:rPr>
              <w:lastRenderedPageBreak/>
              <w:t>Wat zijn uw verwachtingen ten aanzien van de massage?</w:t>
            </w:r>
          </w:p>
        </w:tc>
      </w:tr>
      <w:tr w:rsidR="002773A5" w:rsidRPr="0047669F">
        <w:trPr>
          <w:trHeight w:val="685"/>
        </w:trPr>
        <w:tc>
          <w:tcPr>
            <w:tcW w:w="9923" w:type="dxa"/>
          </w:tcPr>
          <w:p w:rsidR="002773A5" w:rsidRPr="0047669F" w:rsidRDefault="002773A5" w:rsidP="002773A5">
            <w:pPr>
              <w:pStyle w:val="Geenafstand1"/>
              <w:rPr>
                <w:b/>
              </w:rPr>
            </w:pPr>
            <w:r w:rsidRPr="0047669F">
              <w:t>[Geef tekst op]</w:t>
            </w:r>
          </w:p>
        </w:tc>
      </w:tr>
    </w:tbl>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2773A5" w:rsidRPr="0047669F">
        <w:tc>
          <w:tcPr>
            <w:tcW w:w="9923" w:type="dxa"/>
          </w:tcPr>
          <w:p w:rsidR="002773A5" w:rsidRPr="0047669F" w:rsidRDefault="002773A5" w:rsidP="002773A5">
            <w:pPr>
              <w:pStyle w:val="Geenafstand1"/>
              <w:rPr>
                <w:b/>
                <w:color w:val="215868"/>
                <w:sz w:val="28"/>
              </w:rPr>
            </w:pPr>
            <w:r w:rsidRPr="0047669F">
              <w:rPr>
                <w:b/>
                <w:color w:val="215868"/>
                <w:sz w:val="28"/>
              </w:rPr>
              <w:t>Is uw behandelend arts op de hoogte dat u een massage  wilt ondergaan?</w:t>
            </w:r>
          </w:p>
        </w:tc>
      </w:tr>
      <w:tr w:rsidR="002773A5" w:rsidRPr="0047669F">
        <w:trPr>
          <w:trHeight w:val="466"/>
        </w:trPr>
        <w:tc>
          <w:tcPr>
            <w:tcW w:w="9923" w:type="dxa"/>
          </w:tcPr>
          <w:p w:rsidR="002773A5" w:rsidRPr="0047669F" w:rsidRDefault="002773A5" w:rsidP="002773A5">
            <w:pPr>
              <w:pStyle w:val="Geenafstand1"/>
            </w:pPr>
            <w:r w:rsidRPr="0047669F">
              <w:t>[Geef tekst op]</w:t>
            </w:r>
          </w:p>
        </w:tc>
      </w:tr>
    </w:tbl>
    <w:p w:rsidR="002773A5" w:rsidRDefault="002773A5" w:rsidP="002773A5">
      <w:pPr>
        <w:rPr>
          <w:rFonts w:ascii="Calibri" w:hAnsi="Calibri" w:cs="Calibri"/>
          <w:color w:val="215868"/>
          <w:lang w:eastAsia="nl-NL"/>
        </w:rPr>
      </w:pPr>
    </w:p>
    <w:p w:rsidR="002773A5" w:rsidRDefault="002773A5" w:rsidP="002773A5">
      <w:pPr>
        <w:spacing w:after="0"/>
        <w:rPr>
          <w:rFonts w:ascii="Calibri" w:hAnsi="Calibri" w:cs="Calibri"/>
          <w:color w:val="215868"/>
          <w:lang w:eastAsia="nl-NL"/>
        </w:rPr>
      </w:pPr>
      <w:r w:rsidRPr="0058784C">
        <w:rPr>
          <w:rFonts w:ascii="Calibri" w:hAnsi="Calibri" w:cs="Calibri"/>
          <w:color w:val="215868"/>
          <w:lang w:eastAsia="nl-NL"/>
        </w:rPr>
        <w:t>Locatie van de klachten</w:t>
      </w:r>
    </w:p>
    <w:p w:rsidR="002773A5" w:rsidRPr="003E4045" w:rsidRDefault="002773A5" w:rsidP="002773A5">
      <w:pPr>
        <w:spacing w:after="0"/>
        <w:rPr>
          <w:rFonts w:ascii="Calibri" w:hAnsi="Calibri" w:cs="Calibri"/>
          <w:color w:val="215868"/>
          <w:sz w:val="24"/>
          <w:lang w:eastAsia="nl-NL"/>
        </w:rPr>
      </w:pPr>
      <w:r w:rsidRPr="003E4045">
        <w:rPr>
          <w:rFonts w:ascii="Calibri" w:hAnsi="Calibri"/>
          <w:sz w:val="24"/>
          <w:lang w:eastAsia="nl-NL"/>
        </w:rPr>
        <w:t>Geeft u alstublieft aan waar in uw lichaam de tumor</w:t>
      </w:r>
      <w:r w:rsidRPr="003E4045">
        <w:rPr>
          <w:rFonts w:ascii="Calibri" w:hAnsi="Calibri"/>
          <w:b w:val="0"/>
          <w:sz w:val="24"/>
          <w:lang w:eastAsia="nl-NL"/>
        </w:rPr>
        <w:t>(T),</w:t>
      </w:r>
      <w:r w:rsidRPr="003E4045">
        <w:rPr>
          <w:rFonts w:ascii="Calibri" w:hAnsi="Calibri"/>
          <w:sz w:val="24"/>
          <w:lang w:eastAsia="nl-NL"/>
        </w:rPr>
        <w:t xml:space="preserve"> uitzaaiingen</w:t>
      </w:r>
      <w:r w:rsidRPr="003E4045">
        <w:rPr>
          <w:rFonts w:ascii="Calibri" w:hAnsi="Calibri"/>
          <w:b w:val="0"/>
          <w:sz w:val="24"/>
          <w:lang w:eastAsia="nl-NL"/>
        </w:rPr>
        <w:t>(M)</w:t>
      </w:r>
      <w:r w:rsidRPr="003E4045">
        <w:rPr>
          <w:rFonts w:ascii="Calibri" w:hAnsi="Calibri"/>
          <w:sz w:val="24"/>
          <w:lang w:eastAsia="nl-NL"/>
        </w:rPr>
        <w:t xml:space="preserve"> zitten en waar uw  pijn</w:t>
      </w:r>
      <w:r w:rsidRPr="003E4045">
        <w:rPr>
          <w:rFonts w:ascii="Calibri" w:hAnsi="Calibri"/>
          <w:b w:val="0"/>
          <w:sz w:val="24"/>
          <w:lang w:eastAsia="nl-NL"/>
        </w:rPr>
        <w:t>(P)</w:t>
      </w:r>
      <w:r w:rsidRPr="003E4045">
        <w:rPr>
          <w:rFonts w:ascii="Calibri" w:hAnsi="Calibri"/>
          <w:sz w:val="24"/>
          <w:lang w:eastAsia="nl-NL"/>
        </w:rPr>
        <w:t xml:space="preserve"> of ongemak</w:t>
      </w:r>
      <w:r w:rsidRPr="003E4045">
        <w:rPr>
          <w:rFonts w:ascii="Calibri" w:hAnsi="Calibri"/>
          <w:b w:val="0"/>
          <w:sz w:val="24"/>
          <w:lang w:eastAsia="nl-NL"/>
        </w:rPr>
        <w:t>(O)</w:t>
      </w:r>
      <w:r w:rsidRPr="003E4045">
        <w:rPr>
          <w:rFonts w:ascii="Calibri" w:hAnsi="Calibri"/>
          <w:sz w:val="24"/>
          <w:lang w:eastAsia="nl-NL"/>
        </w:rPr>
        <w:t xml:space="preserve"> voelt.</w:t>
      </w:r>
    </w:p>
    <w:p w:rsidR="002773A5" w:rsidRDefault="008663B7" w:rsidP="002773A5">
      <w:pPr>
        <w:pStyle w:val="Standard"/>
        <w:ind w:left="-180"/>
      </w:pPr>
      <w:r>
        <w:rPr>
          <w:noProof/>
        </w:rPr>
        <w:pict>
          <v:shape id="AutoShape 17" o:spid="_x0000_s1026" style="position:absolute;left:0;text-align:left;margin-left:187.15pt;margin-top:3.15pt;width:12.75pt;height:10.5pt;z-index:251665408;visibility:visible;mso-width-relative:margin;mso-height-relative:margin" coordsize="161925,13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" adj="0,,0" path="m,66675r,c,103498,36247,133349,80961,133350v44715,,80963,-29852,80963,-66675c161924,29851,125676,,80962,,36247,,,29851,,66675xe" fillcolor="#4f81bd" strokecolor="#385d8a" strokeweight="2pt">
            <v:stroke joinstyle="round"/>
            <v:formulas/>
            <v:path arrowok="t" o:connecttype="custom" o:connectlocs="80963,0;161925,66675;80963,133350;0,66675;23713,19529;23713,113821;138212,113821;138212,19529" o:connectangles="270,0,90,180,270,90,90,270" textboxrect="23713,19529,138212,113821"/>
          </v:shape>
        </w:pict>
      </w:r>
      <w:r>
        <w:rPr>
          <w:noProof/>
        </w:rPr>
        <w:pict>
          <v:shape id="AutoShape 7" o:spid="_x0000_s1042" style="position:absolute;left:0;text-align:left;margin-left:165.4pt;margin-top:3.9pt;width:12.75pt;height:10.5pt;z-index:251655168;visibility:visible;mso-width-relative:margin;mso-height-relative:margin" coordsize="161925,13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" adj="0,,0" path="m,66675r,c,103498,36247,133349,80961,133350v44715,,80963,-29852,80963,-66675c161924,29851,125676,,80962,,36247,,,29851,,66675xe" fillcolor="#4f81bd" strokecolor="#385d8a" strokeweight="2pt">
            <v:stroke joinstyle="round"/>
            <v:formulas/>
            <v:path arrowok="t" o:connecttype="custom" o:connectlocs="80963,0;161925,66675;80963,133350;0,66675;23713,19529;23713,113821;138212,113821;138212,19529" o:connectangles="270,0,90,180,270,90,90,270" textboxrect="23713,19529,138212,113821"/>
          </v:shape>
        </w:pict>
      </w:r>
      <w:r>
        <w:rPr>
          <w:noProof/>
        </w:rPr>
        <w:pict>
          <v:shape id="AutoShape 6" o:spid="_x0000_s1041" style="position:absolute;left:0;text-align:left;margin-left:142.15pt;margin-top:3.9pt;width:12.75pt;height:10.5pt;z-index:251654144;visibility:visible;mso-width-relative:margin;mso-height-relative:margin" coordsize="161925,13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" adj="0,,0" path="m,66675r,c,103498,36247,133349,80961,133350v44715,,80963,-29852,80963,-66675c161924,29851,125676,,80962,,36247,,,29851,,66675xe" fillcolor="#4f81bd" strokecolor="#385d8a" strokeweight="2pt">
            <v:stroke joinstyle="round"/>
            <v:formulas/>
            <v:path arrowok="t" o:connecttype="custom" o:connectlocs="80963,0;161925,66675;80963,133350;0,66675;23713,19529;23713,113821;138212,113821;138212,19529" o:connectangles="270,0,90,180,270,90,90,270" textboxrect="23713,19529,138212,113821"/>
          </v:shape>
        </w:pict>
      </w:r>
      <w:r>
        <w:rPr>
          <w:noProof/>
        </w:rPr>
        <w:pict>
          <v:shape id="Ovaal 7" o:spid="_x0000_s1040" style="position:absolute;left:0;text-align:left;margin-left:120.4pt;margin-top:3.9pt;width:12.75pt;height:10.5pt;z-index:251650048;visibility:visible;mso-width-relative:margin;mso-height-relative:margin" coordsize="161925,13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" adj="0,,0" path="m,66675r,c,103498,36247,133349,80961,133350v44715,,80963,-29852,80963,-66675c161924,29851,125676,,80962,,36247,,,29851,,66675xe" fillcolor="#4f81bd" strokecolor="#385d8a" strokeweight="2pt">
            <v:stroke joinstyle="round"/>
            <v:formulas/>
            <v:path arrowok="t" o:connecttype="custom" o:connectlocs="80963,0;161925,66675;80963,133350;0,66675;23713,19529;23713,113821;138212,113821;138212,19529" o:connectangles="270,0,90,180,270,90,90,270" textboxrect="23713,19529,138212,113821"/>
          </v:shape>
        </w:pict>
      </w:r>
      <w:r w:rsidR="002773A5">
        <w:rPr>
          <w:b/>
        </w:rPr>
        <w:tab/>
        <w:t>Tumor (T)</w:t>
      </w:r>
      <w:r w:rsidR="002773A5">
        <w:rPr>
          <w:b/>
        </w:rPr>
        <w:tab/>
      </w:r>
      <w:r w:rsidR="002773A5">
        <w:t xml:space="preserve"> </w:t>
      </w:r>
      <w:r w:rsidR="002773A5">
        <w:tab/>
      </w:r>
      <w:r w:rsidR="002773A5">
        <w:tab/>
      </w:r>
    </w:p>
    <w:p w:rsidR="002773A5" w:rsidRPr="0058784C" w:rsidRDefault="008663B7" w:rsidP="002773A5">
      <w:pPr>
        <w:pStyle w:val="Standard"/>
        <w:ind w:left="-180"/>
        <w:rPr>
          <w:b/>
        </w:rPr>
      </w:pPr>
      <w:r>
        <w:rPr>
          <w:b/>
          <w:noProof/>
        </w:rPr>
        <w:pict>
          <v:shape id="AutoShape 18" o:spid="_x0000_s1039" style="position:absolute;left:0;text-align:left;margin-left:193.9pt;margin-top:23.5pt;width:12pt;height:13.45pt;z-index:251666432;visibility:visible;mso-width-relative:margin;mso-height-relative:margin" coordsize="152400,170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" adj="0,,0" path="m,170815l76200,r76200,170815l,170815xe" fillcolor="yellow" strokecolor="#385d8a" strokeweight="2pt">
            <v:stroke joinstyle="round"/>
            <v:formulas/>
            <v:path arrowok="t" o:connecttype="custom" o:connectlocs="76200,0;152400,85408;76200,170815;0,85408;76200,0;38100,85408;0,170815;76200,170815;152400,170815;114300,85408" o:connectangles="270,0,90,180,270,180,90,90,90,0" textboxrect="38100,85408,114300,170815"/>
          </v:shape>
        </w:pict>
      </w:r>
      <w:r>
        <w:rPr>
          <w:b/>
          <w:noProof/>
        </w:rPr>
        <w:pict>
          <v:shape id="AutoShape 13" o:spid="_x0000_s1038" style="position:absolute;left:0;text-align:left;margin-left:178.15pt;margin-top:23.5pt;width:12pt;height:13.45pt;z-index:251661312;visibility:visible;mso-width-relative:margin;mso-height-relative:margin" coordsize="152400,170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" adj="0,,0" path="m,170815l76200,r76200,170815l,170815xe" fillcolor="yellow" strokecolor="#385d8a" strokeweight="2pt">
            <v:stroke joinstyle="round"/>
            <v:formulas/>
            <v:path arrowok="t" o:connecttype="custom" o:connectlocs="76200,0;152400,85408;76200,170815;0,85408;76200,0;38100,85408;0,170815;76200,170815;152400,170815;114300,85408" o:connectangles="270,0,90,180,270,180,90,90,90,0" textboxrect="38100,85408,114300,170815"/>
          </v:shape>
        </w:pict>
      </w:r>
      <w:r>
        <w:rPr>
          <w:b/>
          <w:noProof/>
        </w:rPr>
        <w:pict>
          <v:shape id="AutoShape 12" o:spid="_x0000_s1037" style="position:absolute;left:0;text-align:left;margin-left:159.4pt;margin-top:24.25pt;width:12pt;height:13.45pt;z-index:251660288;visibility:visible;mso-width-relative:margin;mso-height-relative:margin" coordsize="152400,170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" adj="0,,0" path="m,170815l76200,r76200,170815l,170815xe" fillcolor="yellow" strokecolor="#385d8a" strokeweight="2pt">
            <v:stroke joinstyle="round"/>
            <v:formulas/>
            <v:path arrowok="t" o:connecttype="custom" o:connectlocs="76200,0;152400,85408;76200,170815;0,85408;76200,0;38100,85408;0,170815;76200,170815;152400,170815;114300,85408" o:connectangles="270,0,90,180,270,180,90,90,90,0" textboxrect="38100,85408,114300,170815"/>
          </v:shape>
        </w:pict>
      </w:r>
      <w:r>
        <w:rPr>
          <w:b/>
          <w:noProof/>
        </w:rPr>
        <w:pict>
          <v:shape id="AutoShape 11" o:spid="_x0000_s1036" style="position:absolute;left:0;text-align:left;margin-left:141.4pt;margin-top:23.5pt;width:12pt;height:13.45pt;z-index:251659264;visibility:visible;mso-width-relative:margin;mso-height-relative:margin" coordsize="152400,170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" adj="0,,0" path="m,170815l76200,r76200,170815l,170815xe" fillcolor="yellow" strokecolor="#385d8a" strokeweight="2pt">
            <v:stroke joinstyle="round"/>
            <v:formulas/>
            <v:path arrowok="t" o:connecttype="custom" o:connectlocs="76200,0;152400,85408;76200,170815;0,85408;76200,0;38100,85408;0,170815;76200,170815;152400,170815;114300,85408" o:connectangles="270,0,90,180,270,180,90,90,90,0" textboxrect="38100,85408,114300,170815"/>
          </v:shape>
        </w:pict>
      </w:r>
      <w:r>
        <w:rPr>
          <w:b/>
          <w:noProof/>
        </w:rPr>
        <w:pict>
          <v:rect id="Rectangle 8" o:spid="_x0000_s1035" style="position:absolute;left:0;text-align:left;margin-left:144.4pt;margin-top:2.5pt;width:8.25pt;height:11.2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" fillcolor="#c00000" strokecolor="#385d8a" strokeweight="2pt">
            <v:textbox inset="0,0,0,0"/>
          </v:rect>
        </w:pict>
      </w:r>
      <w:r>
        <w:rPr>
          <w:b/>
          <w:noProof/>
        </w:rPr>
        <w:pict>
          <v:rect id="Rectangle 10" o:spid="_x0000_s1034" style="position:absolute;left:0;text-align:left;margin-left:185.65pt;margin-top:2.5pt;width:8.25pt;height:11.2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" fillcolor="#c00000" strokecolor="#385d8a" strokeweight="2pt">
            <v:textbox inset="0,0,0,0"/>
          </v:rect>
        </w:pict>
      </w:r>
      <w:r>
        <w:rPr>
          <w:b/>
          <w:noProof/>
        </w:rPr>
        <w:pict>
          <v:rect id="Rectangle 9" o:spid="_x0000_s1033" style="position:absolute;left:0;text-align:left;margin-left:165.4pt;margin-top:3.3pt;width:8.25pt;height:11.2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" fillcolor="#c00000" strokecolor="#385d8a" strokeweight="2pt">
            <v:textbox inset="0,0,0,0"/>
          </v:rect>
        </w:pict>
      </w:r>
      <w:r>
        <w:rPr>
          <w:b/>
          <w:noProof/>
        </w:rPr>
        <w:pict>
          <v:rect id="Rechthoek 8" o:spid="_x0000_s1032" style="position:absolute;left:0;text-align:left;margin-left:124.15pt;margin-top:2.5pt;width:8.25pt;height:11.2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" fillcolor="#c00000" strokecolor="#385d8a" strokeweight="2pt">
            <v:textbox inset="0,0,0,0"/>
          </v:rect>
        </w:pict>
      </w:r>
      <w:r>
        <w:rPr>
          <w:b/>
          <w:noProof/>
        </w:rPr>
        <w:pict>
          <v:shape id="Gelijkbenige driehoek 9" o:spid="_x0000_s1031" style="position:absolute;left:0;text-align:left;margin-left:124.15pt;margin-top:23.5pt;width:12pt;height:13.45pt;z-index:251652096;visibility:visible;mso-width-relative:margin;mso-height-relative:margin" coordsize="152400,170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" adj="0,,0" path="m,170815l76200,r76200,170815l,170815xe" fillcolor="yellow" strokecolor="#385d8a" strokeweight="2pt">
            <v:stroke joinstyle="round"/>
            <v:formulas/>
            <v:path arrowok="t" o:connecttype="custom" o:connectlocs="76200,0;152400,85408;76200,170815;0,85408;76200,0;38100,85408;0,170815;76200,170815;152400,170815;114300,85408" o:connectangles="270,0,90,180,270,180,90,90,90,0" textboxrect="38100,85408,114300,170815"/>
          </v:shape>
        </w:pict>
      </w:r>
      <w:r w:rsidR="002773A5">
        <w:rPr>
          <w:b/>
        </w:rPr>
        <w:tab/>
        <w:t>Metastase (M)</w:t>
      </w:r>
      <w:r w:rsidR="002773A5">
        <w:rPr>
          <w:b/>
        </w:rPr>
        <w:tab/>
      </w:r>
      <w:r w:rsidR="002773A5">
        <w:rPr>
          <w:b/>
        </w:rPr>
        <w:tab/>
      </w:r>
      <w:r>
        <w:rPr>
          <w:b/>
        </w:rPr>
        <w:fldChar w:fldCharType="begin"/>
      </w:r>
      <w:r w:rsidR="002773A5">
        <w:rPr>
          <w:b/>
        </w:rPr>
        <w:instrText xml:space="preserve"> AUTOTEXT  " Eenvoudig tekstvak"  \* MERGEFORMAT </w:instrText>
      </w:r>
      <w:r w:rsidR="00E56DCE">
        <w:rPr>
          <w:b/>
        </w:rPr>
        <w:fldChar w:fldCharType="separate"/>
      </w:r>
      <w:r w:rsidR="00E56DCE">
        <w:rPr>
          <w:bCs/>
        </w:rPr>
        <w:t>Fout! Tekstfragment niet gedefinieerd.</w:t>
      </w:r>
      <w:r>
        <w:rPr>
          <w:b/>
        </w:rPr>
        <w:fldChar w:fldCharType="end"/>
      </w:r>
    </w:p>
    <w:p w:rsidR="002773A5" w:rsidRDefault="008663B7" w:rsidP="002773A5">
      <w:pPr>
        <w:pStyle w:val="Standard"/>
        <w:ind w:left="-180"/>
        <w:rPr>
          <w:b/>
        </w:rPr>
      </w:pPr>
      <w:r>
        <w:rPr>
          <w:b/>
          <w:noProof/>
        </w:rPr>
        <w:pict>
          <v:shape id="AutoShape 16" o:spid="_x0000_s1030" style="position:absolute;left:0;text-align:left;margin-left:187.15pt;margin-top:20.55pt;width:14.25pt;height:18pt;z-index:251664384;visibility:visible;mso-width-relative:margin;mso-height-relative:margin" coordsize="180975,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" adj="0,,0" path="m,87317r69127,1l90487,r21361,87318l180975,87317r-55925,53965l146412,228599,90487,174634,34563,228599,55925,141282,,87317xe" fillcolor="#00b050" strokecolor="#385d8a" strokeweight="2pt">
            <v:stroke joinstyle="round"/>
            <v:formulas/>
            <v:path arrowok="t" o:connecttype="custom" o:connectlocs="90488,0;180975,114300;90488,228600;0,114300;0,87317;34563,228599;146412,228599;180975,87317" o:connectangles="270,0,90,180,180,90,90,0" textboxrect="55925,87318,125050,174634"/>
          </v:shape>
        </w:pict>
      </w:r>
      <w:r>
        <w:rPr>
          <w:b/>
          <w:noProof/>
        </w:rPr>
        <w:pict>
          <v:shape id="AutoShape 15" o:spid="_x0000_s1029" style="position:absolute;left:0;text-align:left;margin-left:164.65pt;margin-top:20.55pt;width:14.25pt;height:18pt;z-index:251663360;visibility:visible;mso-width-relative:margin;mso-height-relative:margin" coordsize="180975,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" adj="0,,0" path="m,87317r69127,1l90487,r21361,87318l180975,87317r-55925,53965l146412,228599,90487,174634,34563,228599,55925,141282,,87317xe" fillcolor="#00b050" strokecolor="#385d8a" strokeweight="2pt">
            <v:stroke joinstyle="round"/>
            <v:formulas/>
            <v:path arrowok="t" o:connecttype="custom" o:connectlocs="90488,0;180975,114300;90488,228600;0,114300;0,87317;34563,228599;146412,228599;180975,87317" o:connectangles="270,0,90,180,180,90,90,0" textboxrect="55925,87318,125050,174634"/>
          </v:shape>
        </w:pict>
      </w:r>
      <w:r>
        <w:rPr>
          <w:b/>
          <w:noProof/>
        </w:rPr>
        <w:pict>
          <v:shape id="AutoShape 14" o:spid="_x0000_s1028" style="position:absolute;left:0;text-align:left;margin-left:142.15pt;margin-top:20.55pt;width:14.25pt;height:18pt;z-index:251662336;visibility:visible;mso-width-relative:margin;mso-height-relative:margin" coordsize="180975,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" adj="0,,0" path="m,87317r69127,1l90487,r21361,87318l180975,87317r-55925,53965l146412,228599,90487,174634,34563,228599,55925,141282,,87317xe" fillcolor="#00b050" strokecolor="#385d8a" strokeweight="2pt">
            <v:stroke joinstyle="round"/>
            <v:formulas/>
            <v:path arrowok="t" o:connecttype="custom" o:connectlocs="90488,0;180975,114300;90488,228600;0,114300;0,87317;34563,228599;146412,228599;180975,87317" o:connectangles="270,0,90,180,180,90,90,0" textboxrect="55925,87318,125050,174634"/>
          </v:shape>
        </w:pict>
      </w:r>
      <w:r>
        <w:rPr>
          <w:b/>
          <w:noProof/>
        </w:rPr>
        <w:pict>
          <v:shape id="5-puntige ster 11" o:spid="_x0000_s1027" style="position:absolute;left:0;text-align:left;margin-left:121.9pt;margin-top:20.55pt;width:14.25pt;height:18pt;z-index:251653120;visibility:visible;mso-width-relative:margin;mso-height-relative:margin" coordsize="180975,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" adj="0,,0" path="m,87317r69127,1l90487,r21361,87318l180975,87317r-55925,53965l146412,228599,90487,174634,34563,228599,55925,141282,,87317xe" fillcolor="#00b050" strokecolor="#385d8a" strokeweight="2pt">
            <v:stroke joinstyle="round"/>
            <v:formulas/>
            <v:path arrowok="t" o:connecttype="custom" o:connectlocs="90488,0;180975,114300;90488,228600;0,114300;0,87317;34563,228599;146412,228599;180975,87317" o:connectangles="270,0,90,180,180,90,90,0" textboxrect="55925,87318,125050,174634"/>
          </v:shape>
        </w:pict>
      </w:r>
      <w:r w:rsidR="002773A5">
        <w:rPr>
          <w:b/>
        </w:rPr>
        <w:tab/>
        <w:t>Pijn (P)</w:t>
      </w:r>
      <w:r w:rsidR="002773A5">
        <w:rPr>
          <w:b/>
        </w:rPr>
        <w:tab/>
      </w:r>
      <w:r w:rsidR="002773A5">
        <w:rPr>
          <w:b/>
        </w:rPr>
        <w:tab/>
      </w:r>
      <w:r w:rsidR="002773A5">
        <w:rPr>
          <w:b/>
        </w:rPr>
        <w:tab/>
      </w:r>
    </w:p>
    <w:p w:rsidR="002773A5" w:rsidRDefault="002773A5" w:rsidP="002773A5">
      <w:pPr>
        <w:pStyle w:val="Standard"/>
        <w:ind w:left="-180" w:firstLine="180"/>
      </w:pPr>
      <w:r>
        <w:rPr>
          <w:b/>
        </w:rPr>
        <w:t>Ongemak (O)</w:t>
      </w:r>
      <w:r>
        <w:rPr>
          <w:b/>
        </w:rPr>
        <w:tab/>
      </w:r>
      <w:r>
        <w:rPr>
          <w:b/>
        </w:rPr>
        <w:tab/>
      </w:r>
    </w:p>
    <w:p w:rsidR="002773A5" w:rsidRPr="00DE4136" w:rsidRDefault="002773A5" w:rsidP="002773A5">
      <w:pPr>
        <w:pStyle w:val="Standard"/>
        <w:spacing w:before="120" w:after="120" w:line="240" w:lineRule="auto"/>
        <w:ind w:right="-630"/>
        <w:rPr>
          <w:b/>
          <w:i/>
          <w:color w:val="215868"/>
          <w:sz w:val="20"/>
        </w:rPr>
      </w:pPr>
      <w:r w:rsidRPr="00DE4136">
        <w:rPr>
          <w:b/>
          <w:i/>
          <w:color w:val="215868"/>
          <w:sz w:val="20"/>
        </w:rPr>
        <w:t>(U kunt op de gekleurde vormpjes staan, klikken en schuiven naar de plaats op het figuur)</w:t>
      </w:r>
    </w:p>
    <w:p w:rsidR="002773A5" w:rsidRDefault="002773A5" w:rsidP="002773A5">
      <w:pPr>
        <w:pStyle w:val="Geenafstand1"/>
        <w:rPr>
          <w:lang w:eastAsia="nl-NL"/>
        </w:rPr>
      </w:pPr>
    </w:p>
    <w:p w:rsidR="002773A5" w:rsidRPr="00F40F0C" w:rsidRDefault="002773A5" w:rsidP="002773A5">
      <w:pPr>
        <w:pStyle w:val="Geenafstand1"/>
        <w:rPr>
          <w:lang w:eastAsia="nl-NL"/>
        </w:rPr>
      </w:pPr>
    </w:p>
    <w:p w:rsidR="002773A5" w:rsidRPr="003E4045" w:rsidRDefault="00920B3A" w:rsidP="002773A5">
      <w:pPr>
        <w:pStyle w:val="Geenafstand1"/>
      </w:pPr>
      <w:r>
        <w:rPr>
          <w:noProof/>
          <w:lang w:eastAsia="nl-NL"/>
        </w:rPr>
        <w:drawing>
          <wp:anchor distT="0" distB="0" distL="114300" distR="114300" simplePos="0" relativeHeight="251649024" behindDoc="0" locked="0" layoutInCell="1" allowOverlap="1">
            <wp:simplePos x="0" y="0"/>
            <wp:positionH relativeFrom="column">
              <wp:posOffset>3100705</wp:posOffset>
            </wp:positionH>
            <wp:positionV relativeFrom="paragraph">
              <wp:posOffset>4445</wp:posOffset>
            </wp:positionV>
            <wp:extent cx="2781300" cy="3976370"/>
            <wp:effectExtent l="19050" t="0" r="0" b="0"/>
            <wp:wrapNone/>
            <wp:docPr id="21" name="Afbeelding 3" descr="trigver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trigversl1"/>
                    <pic:cNvPicPr>
                      <a:picLocks noChangeAspect="1" noChangeArrowheads="1"/>
                    </pic:cNvPicPr>
                  </pic:nvPicPr>
                  <pic:blipFill>
                    <a:blip r:embed="rId7"/>
                    <a:srcRect/>
                    <a:stretch>
                      <a:fillRect/>
                    </a:stretch>
                  </pic:blipFill>
                  <pic:spPr bwMode="auto">
                    <a:xfrm>
                      <a:off x="0" y="0"/>
                      <a:ext cx="2781300" cy="3976370"/>
                    </a:xfrm>
                    <a:prstGeom prst="rect">
                      <a:avLst/>
                    </a:prstGeom>
                    <a:noFill/>
                    <a:ln w="9525">
                      <a:noFill/>
                      <a:miter lim="800000"/>
                      <a:headEnd/>
                      <a:tailEnd/>
                    </a:ln>
                  </pic:spPr>
                </pic:pic>
              </a:graphicData>
            </a:graphic>
          </wp:anchor>
        </w:drawing>
      </w:r>
      <w:r>
        <w:rPr>
          <w:noProof/>
          <w:lang w:eastAsia="nl-NL"/>
        </w:rPr>
        <w:drawing>
          <wp:inline distT="0" distB="0" distL="0" distR="0">
            <wp:extent cx="2962275" cy="3971925"/>
            <wp:effectExtent l="19050" t="0" r="9525" b="0"/>
            <wp:docPr id="2" name="Afbeelding 4" descr="trigvers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trigversl2"/>
                    <pic:cNvPicPr>
                      <a:picLocks noChangeAspect="1" noChangeArrowheads="1"/>
                    </pic:cNvPicPr>
                  </pic:nvPicPr>
                  <pic:blipFill>
                    <a:blip r:embed="rId8"/>
                    <a:srcRect/>
                    <a:stretch>
                      <a:fillRect/>
                    </a:stretch>
                  </pic:blipFill>
                  <pic:spPr bwMode="auto">
                    <a:xfrm>
                      <a:off x="0" y="0"/>
                      <a:ext cx="2962275" cy="3971925"/>
                    </a:xfrm>
                    <a:prstGeom prst="rect">
                      <a:avLst/>
                    </a:prstGeom>
                    <a:noFill/>
                    <a:ln w="9525">
                      <a:noFill/>
                      <a:miter lim="800000"/>
                      <a:headEnd/>
                      <a:tailEnd/>
                    </a:ln>
                  </pic:spPr>
                </pic:pic>
              </a:graphicData>
            </a:graphic>
          </wp:inline>
        </w:drawing>
      </w:r>
      <w:r w:rsidR="002773A5">
        <w:t xml:space="preserve">  </w:t>
      </w:r>
    </w:p>
    <w:p w:rsidR="002773A5" w:rsidRDefault="002773A5" w:rsidP="002773A5">
      <w:pPr>
        <w:pStyle w:val="Geenafstand1"/>
        <w:rPr>
          <w:b/>
        </w:rPr>
      </w:pPr>
    </w:p>
    <w:p w:rsidR="002773A5" w:rsidRDefault="002773A5" w:rsidP="002773A5">
      <w:pPr>
        <w:pStyle w:val="Geenafstand1"/>
        <w:rPr>
          <w:b/>
        </w:rPr>
      </w:pPr>
    </w:p>
    <w:p w:rsidR="002773A5" w:rsidRDefault="002773A5" w:rsidP="002773A5">
      <w:pPr>
        <w:spacing w:before="9"/>
        <w:rPr>
          <w:rFonts w:ascii="Calibri" w:hAnsi="Calibri"/>
          <w:sz w:val="24"/>
          <w:szCs w:val="24"/>
        </w:rPr>
      </w:pPr>
    </w:p>
    <w:p w:rsidR="002773A5" w:rsidRDefault="002773A5" w:rsidP="002773A5">
      <w:pPr>
        <w:spacing w:before="9"/>
        <w:rPr>
          <w:rFonts w:ascii="Calibri" w:hAnsi="Calibri"/>
          <w:sz w:val="24"/>
          <w:szCs w:val="24"/>
        </w:rPr>
      </w:pPr>
    </w:p>
    <w:p w:rsidR="002773A5" w:rsidRDefault="002773A5" w:rsidP="002773A5">
      <w:pPr>
        <w:spacing w:before="9"/>
        <w:rPr>
          <w:rFonts w:ascii="Calibri" w:hAnsi="Calibri"/>
          <w:sz w:val="24"/>
          <w:szCs w:val="24"/>
        </w:rPr>
      </w:pPr>
    </w:p>
    <w:p w:rsidR="002773A5" w:rsidRPr="0061688B" w:rsidRDefault="002773A5" w:rsidP="002773A5">
      <w:pPr>
        <w:spacing w:before="9"/>
        <w:rPr>
          <w:rFonts w:ascii="Calibri" w:hAnsi="Calibri" w:cs="Calibri"/>
          <w:sz w:val="23"/>
          <w:szCs w:val="23"/>
        </w:rPr>
      </w:pPr>
      <w:r w:rsidRPr="0061688B">
        <w:rPr>
          <w:rFonts w:ascii="Calibri" w:hAnsi="Calibri"/>
          <w:sz w:val="24"/>
          <w:szCs w:val="24"/>
        </w:rPr>
        <w:t>Ik realiseer me dat deze massage sessie wordt gegeven met als doel ontspanning en comfort. Ik bevestig dat ik de therapeut laat weten wanneer ik me ongemakkelijk voel of wanneer ik voel mijn welzijn in het gedrang komt. Ik heb middels deze intake de therapeut op de hoogte gesteld van alle medische aandoeningen waarvan ik me bewust ben.</w:t>
      </w:r>
    </w:p>
    <w:p w:rsidR="002773A5" w:rsidRDefault="002773A5" w:rsidP="002773A5">
      <w:pPr>
        <w:pStyle w:val="Geenafstand1"/>
        <w:rPr>
          <w:b/>
        </w:rPr>
      </w:pPr>
    </w:p>
    <w:p w:rsidR="002773A5" w:rsidRDefault="002773A5" w:rsidP="002773A5">
      <w:pPr>
        <w:pStyle w:val="Geenafstand1"/>
        <w:rPr>
          <w:b/>
        </w:rPr>
      </w:pPr>
      <w:r>
        <w:rPr>
          <w:b/>
        </w:rPr>
        <w:t>Datum:</w:t>
      </w:r>
      <w:r>
        <w:rPr>
          <w:b/>
        </w:rPr>
        <w:tab/>
      </w:r>
      <w:r>
        <w:rPr>
          <w:b/>
        </w:rPr>
        <w:tab/>
      </w:r>
      <w:r>
        <w:t>[Geef tekst op]</w:t>
      </w:r>
    </w:p>
    <w:p w:rsidR="002773A5" w:rsidRDefault="002773A5" w:rsidP="002773A5">
      <w:pPr>
        <w:pStyle w:val="Geenafstand1"/>
        <w:rPr>
          <w:b/>
        </w:rPr>
      </w:pPr>
    </w:p>
    <w:p w:rsidR="002773A5" w:rsidRDefault="002773A5" w:rsidP="002773A5">
      <w:pPr>
        <w:pStyle w:val="Geenafstand1"/>
        <w:rPr>
          <w:b/>
        </w:rPr>
      </w:pPr>
      <w:r>
        <w:rPr>
          <w:b/>
        </w:rPr>
        <w:t>Naam Cliënt</w:t>
      </w:r>
      <w:r>
        <w:rPr>
          <w:b/>
        </w:rPr>
        <w:tab/>
        <w:t>:</w:t>
      </w:r>
      <w:r>
        <w:rPr>
          <w:b/>
        </w:rPr>
        <w:tab/>
      </w:r>
      <w:r>
        <w:t>[Geef tekst op]</w:t>
      </w:r>
    </w:p>
    <w:p w:rsidR="002773A5" w:rsidRDefault="002773A5" w:rsidP="002773A5">
      <w:pPr>
        <w:pStyle w:val="Geenafstand1"/>
        <w:rPr>
          <w:b/>
        </w:rPr>
      </w:pPr>
    </w:p>
    <w:p w:rsidR="002773A5" w:rsidRPr="001956DC" w:rsidRDefault="002773A5" w:rsidP="002773A5">
      <w:pPr>
        <w:pStyle w:val="Geenafstand1"/>
        <w:rPr>
          <w:b/>
        </w:rPr>
      </w:pPr>
      <w:r>
        <w:rPr>
          <w:b/>
        </w:rPr>
        <w:t>Handtekening cliënt:</w:t>
      </w:r>
    </w:p>
    <w:sectPr w:rsidR="002773A5" w:rsidRPr="001956DC" w:rsidSect="002773A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A23" w:rsidRDefault="008F7A23" w:rsidP="002773A5">
      <w:pPr>
        <w:spacing w:after="0" w:line="240" w:lineRule="auto"/>
      </w:pPr>
      <w:r>
        <w:separator/>
      </w:r>
    </w:p>
  </w:endnote>
  <w:endnote w:type="continuationSeparator" w:id="0">
    <w:p w:rsidR="008F7A23" w:rsidRDefault="008F7A23" w:rsidP="002773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
    <w:altName w:val="Times New Roman"/>
    <w:charset w:val="00"/>
    <w:family w:val="auto"/>
    <w:pitch w:val="variable"/>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3A5" w:rsidRDefault="002773A5">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3A5" w:rsidRPr="00C72756" w:rsidRDefault="008663B7">
    <w:pPr>
      <w:pStyle w:val="Voettekst"/>
      <w:jc w:val="right"/>
      <w:rPr>
        <w:rFonts w:ascii="Calibri" w:hAnsi="Calibri"/>
        <w:sz w:val="24"/>
        <w:szCs w:val="24"/>
      </w:rPr>
    </w:pPr>
    <w:r w:rsidRPr="00C72756">
      <w:rPr>
        <w:rFonts w:ascii="Calibri" w:hAnsi="Calibri"/>
        <w:sz w:val="24"/>
        <w:szCs w:val="24"/>
      </w:rPr>
      <w:fldChar w:fldCharType="begin"/>
    </w:r>
    <w:r w:rsidR="002773A5" w:rsidRPr="00C72756">
      <w:rPr>
        <w:rFonts w:ascii="Calibri" w:hAnsi="Calibri"/>
        <w:sz w:val="24"/>
        <w:szCs w:val="24"/>
      </w:rPr>
      <w:instrText>PAGE   \* MERGEFORMAT</w:instrText>
    </w:r>
    <w:r w:rsidRPr="00C72756">
      <w:rPr>
        <w:rFonts w:ascii="Calibri" w:hAnsi="Calibri"/>
        <w:sz w:val="24"/>
        <w:szCs w:val="24"/>
      </w:rPr>
      <w:fldChar w:fldCharType="separate"/>
    </w:r>
    <w:r w:rsidR="00E56DCE">
      <w:rPr>
        <w:rFonts w:ascii="Calibri" w:hAnsi="Calibri"/>
        <w:noProof/>
        <w:sz w:val="24"/>
        <w:szCs w:val="24"/>
      </w:rPr>
      <w:t>1</w:t>
    </w:r>
    <w:r w:rsidRPr="00C72756">
      <w:rPr>
        <w:rFonts w:ascii="Calibri" w:hAnsi="Calibri"/>
        <w:sz w:val="24"/>
        <w:szCs w:val="24"/>
      </w:rPr>
      <w:fldChar w:fldCharType="end"/>
    </w:r>
  </w:p>
  <w:p w:rsidR="002773A5" w:rsidRPr="004B40D8" w:rsidRDefault="002773A5" w:rsidP="002773A5">
    <w:pPr>
      <w:pStyle w:val="Voettekst"/>
      <w:jc w:val="center"/>
      <w:rPr>
        <w:rFonts w:ascii="Calibri" w:hAnsi="Calibri"/>
        <w:sz w:val="18"/>
        <w:szCs w:val="18"/>
      </w:rPr>
    </w:pPr>
    <w:r w:rsidRPr="004B40D8">
      <w:rPr>
        <w:rFonts w:ascii="Calibri" w:hAnsi="Calibri"/>
        <w:sz w:val="18"/>
        <w:szCs w:val="18"/>
      </w:rPr>
      <w:t>Copyrights© Instituut Massage bij Kanker</w:t>
    </w:r>
  </w:p>
  <w:p w:rsidR="002773A5" w:rsidRPr="005C6043" w:rsidRDefault="002773A5">
    <w:pPr>
      <w:pStyle w:val="Voettekst"/>
      <w:rPr>
        <w:lang w:val="en-GB"/>
      </w:rPr>
    </w:pPr>
    <w:bookmarkStart w:id="0" w:name="_GoBack"/>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3A5" w:rsidRDefault="002773A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A23" w:rsidRDefault="008F7A23" w:rsidP="002773A5">
      <w:pPr>
        <w:spacing w:after="0" w:line="240" w:lineRule="auto"/>
      </w:pPr>
      <w:r>
        <w:separator/>
      </w:r>
    </w:p>
  </w:footnote>
  <w:footnote w:type="continuationSeparator" w:id="0">
    <w:p w:rsidR="008F7A23" w:rsidRDefault="008F7A23" w:rsidP="002773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3A5" w:rsidRDefault="002773A5">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3A5" w:rsidRPr="00E44218" w:rsidRDefault="00920B3A" w:rsidP="002773A5">
    <w:pPr>
      <w:pStyle w:val="Koptekst"/>
      <w:jc w:val="center"/>
    </w:pPr>
    <w:r>
      <w:rPr>
        <w:noProof/>
        <w:lang w:eastAsia="nl-NL"/>
      </w:rPr>
      <w:drawing>
        <wp:inline distT="0" distB="0" distL="0" distR="0">
          <wp:extent cx="2705100" cy="609600"/>
          <wp:effectExtent l="19050" t="0" r="0" b="0"/>
          <wp:docPr id="1"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
                  <a:srcRect/>
                  <a:stretch>
                    <a:fillRect/>
                  </a:stretch>
                </pic:blipFill>
                <pic:spPr bwMode="auto">
                  <a:xfrm>
                    <a:off x="0" y="0"/>
                    <a:ext cx="2705100" cy="60960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3A5" w:rsidRDefault="002773A5">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stylePaneSortMethod w:val="0000"/>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8F7A23"/>
    <w:rsid w:val="002773A5"/>
    <w:rsid w:val="005C1AA3"/>
    <w:rsid w:val="008663B7"/>
    <w:rsid w:val="008F7A23"/>
    <w:rsid w:val="00920B3A"/>
    <w:rsid w:val="00B524D6"/>
    <w:rsid w:val="00E56DCE"/>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ard">
    <w:name w:val="Normal"/>
    <w:qFormat/>
    <w:rsid w:val="00224D72"/>
    <w:pPr>
      <w:spacing w:after="200" w:line="276" w:lineRule="auto"/>
    </w:pPr>
    <w:rPr>
      <w:rFonts w:ascii="Papyrus" w:hAnsi="Papyrus"/>
      <w:b/>
      <w:sz w:val="28"/>
      <w:szCs w:val="22"/>
      <w:lang w:eastAsia="en-US"/>
    </w:rPr>
  </w:style>
  <w:style w:type="paragraph" w:styleId="Kop1">
    <w:name w:val="heading 1"/>
    <w:basedOn w:val="Standaard"/>
    <w:next w:val="Standaard"/>
    <w:link w:val="Kop1Char"/>
    <w:uiPriority w:val="9"/>
    <w:qFormat/>
    <w:rsid w:val="003E6D47"/>
    <w:pPr>
      <w:keepNext/>
      <w:keepLines/>
      <w:spacing w:before="480" w:after="0"/>
      <w:outlineLvl w:val="0"/>
    </w:pPr>
    <w:rPr>
      <w:rFonts w:ascii="Cambria" w:eastAsia="Times New Roman" w:hAnsi="Cambria"/>
      <w:b w:val="0"/>
      <w:bCs/>
      <w:color w:val="365F91"/>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eenafstand1">
    <w:name w:val="Geen afstand1"/>
    <w:uiPriority w:val="1"/>
    <w:qFormat/>
    <w:rsid w:val="00E608D0"/>
    <w:rPr>
      <w:sz w:val="24"/>
      <w:szCs w:val="22"/>
      <w:lang w:eastAsia="en-US"/>
    </w:rPr>
  </w:style>
  <w:style w:type="character" w:customStyle="1" w:styleId="Tekstvantijdelijkeaanduiding1">
    <w:name w:val="Tekst van tijdelijke aanduiding1"/>
    <w:basedOn w:val="Standaardalinea-lettertype"/>
    <w:uiPriority w:val="99"/>
    <w:semiHidden/>
    <w:rsid w:val="00E90055"/>
    <w:rPr>
      <w:color w:val="808080"/>
    </w:rPr>
  </w:style>
  <w:style w:type="paragraph" w:styleId="Ballontekst">
    <w:name w:val="Balloon Text"/>
    <w:basedOn w:val="Standaard"/>
    <w:link w:val="BallontekstChar"/>
    <w:uiPriority w:val="99"/>
    <w:semiHidden/>
    <w:unhideWhenUsed/>
    <w:rsid w:val="00E9005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0055"/>
    <w:rPr>
      <w:rFonts w:ascii="Tahoma" w:hAnsi="Tahoma" w:cs="Tahoma"/>
      <w:b/>
      <w:sz w:val="16"/>
      <w:szCs w:val="16"/>
    </w:rPr>
  </w:style>
  <w:style w:type="table" w:styleId="Tabelraster">
    <w:name w:val="Table Grid"/>
    <w:basedOn w:val="Standaardtabel"/>
    <w:uiPriority w:val="59"/>
    <w:rsid w:val="00283F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Standaardtabel"/>
    <w:next w:val="Tabelraster"/>
    <w:rsid w:val="00F40F0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nhideWhenUsed/>
    <w:rsid w:val="003729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72954"/>
    <w:rPr>
      <w:rFonts w:ascii="Papyrus" w:hAnsi="Papyrus"/>
      <w:b/>
      <w:sz w:val="28"/>
    </w:rPr>
  </w:style>
  <w:style w:type="paragraph" w:styleId="Voettekst">
    <w:name w:val="footer"/>
    <w:basedOn w:val="Standaard"/>
    <w:link w:val="VoettekstChar"/>
    <w:uiPriority w:val="99"/>
    <w:unhideWhenUsed/>
    <w:rsid w:val="003729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2954"/>
    <w:rPr>
      <w:rFonts w:ascii="Papyrus" w:hAnsi="Papyrus"/>
      <w:b/>
      <w:sz w:val="28"/>
    </w:rPr>
  </w:style>
  <w:style w:type="character" w:styleId="Hyperlink">
    <w:name w:val="Hyperlink"/>
    <w:basedOn w:val="Standaardalinea-lettertype"/>
    <w:uiPriority w:val="99"/>
    <w:unhideWhenUsed/>
    <w:rsid w:val="00C5218E"/>
    <w:rPr>
      <w:color w:val="0000FF"/>
      <w:u w:val="single"/>
    </w:rPr>
  </w:style>
  <w:style w:type="paragraph" w:customStyle="1" w:styleId="Standard">
    <w:name w:val="Standard"/>
    <w:rsid w:val="005C6043"/>
    <w:pPr>
      <w:suppressAutoHyphens/>
      <w:autoSpaceDN w:val="0"/>
      <w:spacing w:after="200" w:line="276" w:lineRule="auto"/>
      <w:textAlignment w:val="baseline"/>
    </w:pPr>
    <w:rPr>
      <w:rFonts w:eastAsia="Arial Unicode MS" w:cs="F"/>
      <w:kern w:val="3"/>
      <w:sz w:val="22"/>
      <w:szCs w:val="22"/>
    </w:rPr>
  </w:style>
  <w:style w:type="paragraph" w:styleId="Tekstopmerking">
    <w:name w:val="annotation text"/>
    <w:basedOn w:val="Standard"/>
    <w:link w:val="TekstopmerkingChar"/>
    <w:rsid w:val="005C6043"/>
    <w:pPr>
      <w:spacing w:line="240" w:lineRule="auto"/>
    </w:pPr>
    <w:rPr>
      <w:sz w:val="24"/>
      <w:szCs w:val="24"/>
    </w:rPr>
  </w:style>
  <w:style w:type="character" w:customStyle="1" w:styleId="TekstopmerkingChar">
    <w:name w:val="Tekst opmerking Char"/>
    <w:basedOn w:val="Standaardalinea-lettertype"/>
    <w:link w:val="Tekstopmerking"/>
    <w:rsid w:val="005C6043"/>
    <w:rPr>
      <w:rFonts w:ascii="Calibri" w:eastAsia="Arial Unicode MS" w:hAnsi="Calibri" w:cs="F"/>
      <w:kern w:val="3"/>
      <w:sz w:val="24"/>
      <w:szCs w:val="24"/>
      <w:lang w:eastAsia="nl-NL"/>
    </w:rPr>
  </w:style>
  <w:style w:type="character" w:styleId="Verwijzingopmerking">
    <w:name w:val="annotation reference"/>
    <w:rsid w:val="005C6043"/>
    <w:rPr>
      <w:sz w:val="18"/>
      <w:szCs w:val="18"/>
    </w:rPr>
  </w:style>
  <w:style w:type="character" w:customStyle="1" w:styleId="Kop1Char">
    <w:name w:val="Kop 1 Char"/>
    <w:basedOn w:val="Standaardalinea-lettertype"/>
    <w:link w:val="Kop1"/>
    <w:uiPriority w:val="9"/>
    <w:rsid w:val="003E6D47"/>
    <w:rPr>
      <w:rFonts w:ascii="Cambria" w:eastAsia="Times New Roman" w:hAnsi="Cambria" w:cs="Times New Roman"/>
      <w:bCs/>
      <w:color w:val="365F91"/>
      <w:sz w:val="28"/>
      <w:szCs w:val="28"/>
    </w:rPr>
  </w:style>
</w:styles>
</file>

<file path=word/webSettings.xml><?xml version="1.0" encoding="utf-8"?>
<w:webSettings xmlns:r="http://schemas.openxmlformats.org/officeDocument/2006/relationships" xmlns:w="http://schemas.openxmlformats.org/wordprocessingml/2006/main">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ette\Documents\Massage%20bij%20kanker\FORMAT_Anamneseformulier%20IMbK%20MRT%202016%20FORMAT.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FORMAT_Anamneseformulier IMbK MRT 2016 FORMAT</Template>
  <TotalTime>2</TotalTime>
  <Pages>6</Pages>
  <Words>1160</Words>
  <Characters>6381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dc:creator>
  <cp:lastModifiedBy>Colette</cp:lastModifiedBy>
  <cp:revision>1</cp:revision>
  <cp:lastPrinted>2012-10-24T10:58:00Z</cp:lastPrinted>
  <dcterms:created xsi:type="dcterms:W3CDTF">2016-12-21T18:10:00Z</dcterms:created>
  <dcterms:modified xsi:type="dcterms:W3CDTF">2016-12-21T18:12:00Z</dcterms:modified>
</cp:coreProperties>
</file>